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674197" w14:textId="446F9B67" w:rsidR="00FD61A3" w:rsidRDefault="00FD61A3" w:rsidP="008304BF">
      <w:pPr>
        <w:spacing w:after="0" w:line="240" w:lineRule="auto"/>
        <w:ind w:firstLine="4253"/>
        <w:jc w:val="right"/>
        <w:rPr>
          <w:rFonts w:ascii="Times New Roman" w:hAnsi="Times New Roman" w:cs="Times New Roman"/>
          <w:b/>
          <w:bCs/>
          <w:lang w:eastAsia="ru-RU"/>
        </w:rPr>
      </w:pPr>
      <w:bookmarkStart w:id="0" w:name="_Hlk56499375"/>
      <w:r w:rsidRPr="00FD61A3">
        <w:rPr>
          <w:rFonts w:ascii="Times New Roman" w:eastAsia="Times New Roman" w:hAnsi="Times New Roman" w:cs="Times New Roman"/>
          <w:bCs/>
          <w:lang w:eastAsia="ru-RU"/>
        </w:rPr>
        <w:t xml:space="preserve">Часть 4. Документации </w:t>
      </w:r>
      <w:proofErr w:type="spellStart"/>
      <w:r w:rsidRPr="00FD61A3">
        <w:rPr>
          <w:rFonts w:ascii="Times New Roman" w:eastAsia="Times New Roman" w:hAnsi="Times New Roman" w:cs="Times New Roman"/>
          <w:bCs/>
          <w:lang w:eastAsia="ru-RU"/>
        </w:rPr>
        <w:t>редукциона</w:t>
      </w:r>
      <w:proofErr w:type="spellEnd"/>
      <w:r w:rsidRPr="00FD61A3">
        <w:rPr>
          <w:rFonts w:ascii="Times New Roman" w:eastAsia="Times New Roman" w:hAnsi="Times New Roman" w:cs="Times New Roman"/>
          <w:bCs/>
          <w:lang w:eastAsia="ru-RU"/>
        </w:rPr>
        <w:t xml:space="preserve"> в электронной форме</w:t>
      </w:r>
    </w:p>
    <w:p w14:paraId="50756D83" w14:textId="77777777" w:rsidR="00FD61A3" w:rsidRDefault="00FD61A3" w:rsidP="008304BF">
      <w:pPr>
        <w:pStyle w:val="a5"/>
        <w:widowControl w:val="0"/>
        <w:jc w:val="center"/>
        <w:rPr>
          <w:rFonts w:ascii="Times New Roman" w:hAnsi="Times New Roman" w:cs="Times New Roman"/>
          <w:b/>
          <w:bCs/>
          <w:lang w:eastAsia="ru-RU"/>
        </w:rPr>
      </w:pPr>
    </w:p>
    <w:p w14:paraId="490416CB" w14:textId="1F89B16E" w:rsidR="00260A04" w:rsidRDefault="00260A04" w:rsidP="001F2C38">
      <w:pPr>
        <w:pStyle w:val="a5"/>
        <w:widowControl w:val="0"/>
        <w:jc w:val="center"/>
        <w:rPr>
          <w:rFonts w:ascii="Times New Roman" w:hAnsi="Times New Roman" w:cs="Times New Roman"/>
          <w:b/>
          <w:bCs/>
          <w:lang w:eastAsia="ru-RU"/>
        </w:rPr>
      </w:pPr>
      <w:r w:rsidRPr="001F2C38">
        <w:rPr>
          <w:rFonts w:ascii="Times New Roman" w:hAnsi="Times New Roman" w:cs="Times New Roman"/>
          <w:b/>
          <w:bCs/>
          <w:lang w:eastAsia="ru-RU"/>
        </w:rPr>
        <w:t>ДОГОВОР</w:t>
      </w:r>
      <w:r w:rsidR="00C66C0B" w:rsidRPr="001F2C38">
        <w:rPr>
          <w:rFonts w:ascii="Times New Roman" w:hAnsi="Times New Roman" w:cs="Times New Roman"/>
          <w:b/>
          <w:bCs/>
          <w:lang w:eastAsia="ru-RU"/>
        </w:rPr>
        <w:t xml:space="preserve"> </w:t>
      </w:r>
      <w:bookmarkEnd w:id="0"/>
      <w:r w:rsidR="0086286A" w:rsidRPr="001F2C38">
        <w:rPr>
          <w:rFonts w:ascii="Times New Roman" w:hAnsi="Times New Roman" w:cs="Times New Roman"/>
          <w:b/>
          <w:bCs/>
          <w:lang w:eastAsia="ru-RU"/>
        </w:rPr>
        <w:t>№</w:t>
      </w:r>
      <w:r w:rsidR="00B07D74">
        <w:rPr>
          <w:rFonts w:ascii="Times New Roman" w:hAnsi="Times New Roman" w:cs="Times New Roman"/>
          <w:b/>
          <w:bCs/>
          <w:lang w:eastAsia="ru-RU"/>
        </w:rPr>
        <w:t xml:space="preserve"> __</w:t>
      </w:r>
      <w:r w:rsidR="007B4211">
        <w:rPr>
          <w:rFonts w:ascii="Times New Roman" w:hAnsi="Times New Roman" w:cs="Times New Roman"/>
          <w:b/>
          <w:bCs/>
          <w:lang w:eastAsia="ru-RU"/>
        </w:rPr>
        <w:t>/2</w:t>
      </w:r>
      <w:r w:rsidR="004B7AD8">
        <w:rPr>
          <w:rFonts w:ascii="Times New Roman" w:hAnsi="Times New Roman" w:cs="Times New Roman"/>
          <w:b/>
          <w:bCs/>
          <w:lang w:eastAsia="ru-RU"/>
        </w:rPr>
        <w:t>6</w:t>
      </w:r>
      <w:r w:rsidR="007B4211">
        <w:rPr>
          <w:rFonts w:ascii="Times New Roman" w:hAnsi="Times New Roman" w:cs="Times New Roman"/>
          <w:b/>
          <w:bCs/>
          <w:lang w:eastAsia="ru-RU"/>
        </w:rPr>
        <w:t xml:space="preserve"> Р</w:t>
      </w:r>
    </w:p>
    <w:p w14:paraId="4A15E07C" w14:textId="0FF191E4" w:rsidR="001F2C38" w:rsidRPr="001F2C38" w:rsidRDefault="001F2C38" w:rsidP="001F2C38">
      <w:pPr>
        <w:pStyle w:val="a5"/>
        <w:widowControl w:val="0"/>
        <w:jc w:val="center"/>
        <w:rPr>
          <w:rFonts w:ascii="Times New Roman" w:hAnsi="Times New Roman" w:cs="Times New Roman"/>
          <w:b/>
          <w:bCs/>
          <w:lang w:eastAsia="ru-RU"/>
        </w:rPr>
      </w:pPr>
    </w:p>
    <w:p w14:paraId="26A8C6B6" w14:textId="447A7AD9" w:rsidR="00260A04" w:rsidRPr="001F2C38" w:rsidRDefault="00260A04" w:rsidP="001F2C38">
      <w:pPr>
        <w:pStyle w:val="a5"/>
        <w:widowControl w:val="0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г. </w:t>
      </w:r>
      <w:r w:rsidR="00AD41B4" w:rsidRPr="001F2C38">
        <w:rPr>
          <w:rFonts w:ascii="Times New Roman" w:eastAsia="Times New Roman" w:hAnsi="Times New Roman" w:cs="Times New Roman"/>
          <w:lang w:eastAsia="ru-RU"/>
        </w:rPr>
        <w:t>Иннополис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</w:t>
      </w:r>
      <w:r w:rsidR="00D556AF" w:rsidRPr="001F2C38">
        <w:rPr>
          <w:rFonts w:ascii="Times New Roman" w:eastAsia="Times New Roman" w:hAnsi="Times New Roman" w:cs="Times New Roman"/>
          <w:lang w:eastAsia="ru-RU"/>
        </w:rPr>
        <w:t xml:space="preserve">  </w:t>
      </w:r>
      <w:r w:rsidR="00F859EB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="00D556AF" w:rsidRPr="001F2C38">
        <w:rPr>
          <w:rFonts w:ascii="Times New Roman" w:eastAsia="Times New Roman" w:hAnsi="Times New Roman" w:cs="Times New Roman"/>
          <w:lang w:eastAsia="ru-RU"/>
        </w:rPr>
        <w:t xml:space="preserve">  </w:t>
      </w:r>
      <w:r w:rsidR="001F2C38">
        <w:rPr>
          <w:rFonts w:ascii="Times New Roman" w:eastAsia="Times New Roman" w:hAnsi="Times New Roman" w:cs="Times New Roman"/>
          <w:lang w:eastAsia="ru-RU"/>
        </w:rPr>
        <w:t xml:space="preserve">      </w:t>
      </w:r>
      <w:proofErr w:type="gramStart"/>
      <w:r w:rsidR="00310565" w:rsidRPr="001F2C38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016F09" w:rsidRPr="001F2C38">
        <w:rPr>
          <w:rFonts w:ascii="Times New Roman" w:eastAsia="Times New Roman" w:hAnsi="Times New Roman" w:cs="Times New Roman"/>
          <w:lang w:eastAsia="ru-RU"/>
        </w:rPr>
        <w:t>«</w:t>
      </w:r>
      <w:proofErr w:type="gramEnd"/>
      <w:r w:rsidR="00FD61A3">
        <w:rPr>
          <w:rFonts w:ascii="Times New Roman" w:eastAsia="Times New Roman" w:hAnsi="Times New Roman" w:cs="Times New Roman"/>
          <w:lang w:eastAsia="ru-RU"/>
        </w:rPr>
        <w:t>__</w:t>
      </w:r>
      <w:r w:rsidR="00016F09" w:rsidRPr="001F2C38">
        <w:rPr>
          <w:rFonts w:ascii="Times New Roman" w:eastAsia="Times New Roman" w:hAnsi="Times New Roman" w:cs="Times New Roman"/>
          <w:lang w:eastAsia="ru-RU"/>
        </w:rPr>
        <w:t>»</w:t>
      </w:r>
      <w:r w:rsidR="00026B7E">
        <w:rPr>
          <w:rFonts w:ascii="Times New Roman" w:eastAsia="Times New Roman" w:hAnsi="Times New Roman" w:cs="Times New Roman"/>
          <w:lang w:eastAsia="ru-RU"/>
        </w:rPr>
        <w:t xml:space="preserve"> </w:t>
      </w:r>
      <w:r w:rsidR="00FD61A3">
        <w:rPr>
          <w:rFonts w:ascii="Times New Roman" w:eastAsia="Times New Roman" w:hAnsi="Times New Roman" w:cs="Times New Roman"/>
          <w:lang w:eastAsia="ru-RU"/>
        </w:rPr>
        <w:t xml:space="preserve">_______________ </w:t>
      </w:r>
      <w:r w:rsidR="00E45255">
        <w:rPr>
          <w:rFonts w:ascii="Times New Roman" w:eastAsia="Times New Roman" w:hAnsi="Times New Roman" w:cs="Times New Roman"/>
          <w:lang w:eastAsia="ru-RU"/>
        </w:rPr>
        <w:t>202</w:t>
      </w:r>
      <w:r w:rsidR="004B7AD8">
        <w:rPr>
          <w:rFonts w:ascii="Times New Roman" w:eastAsia="Times New Roman" w:hAnsi="Times New Roman" w:cs="Times New Roman"/>
          <w:lang w:eastAsia="ru-RU"/>
        </w:rPr>
        <w:t>6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14:paraId="33DBF7DA" w14:textId="77777777" w:rsidR="00260A04" w:rsidRPr="001F2C38" w:rsidRDefault="00260A04" w:rsidP="001F2C38">
      <w:pPr>
        <w:pStyle w:val="a5"/>
        <w:widowControl w:val="0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1F2C38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</w:p>
    <w:p w14:paraId="23905D7E" w14:textId="2026C820" w:rsidR="00260A04" w:rsidRPr="001F2C38" w:rsidRDefault="000B7247" w:rsidP="00E45255">
      <w:pPr>
        <w:pStyle w:val="a5"/>
        <w:widowControl w:val="0"/>
        <w:tabs>
          <w:tab w:val="left" w:pos="3969"/>
        </w:tabs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1F2C3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Автономная некоммерческая организация «Фонд развития города Иннополис», именуемая в дальнейшем «Заказчик», в лице директора </w:t>
      </w:r>
      <w:r w:rsidR="00B07D7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Хабибуллина Айрата </w:t>
      </w:r>
      <w:proofErr w:type="spellStart"/>
      <w:r w:rsidR="00B07D7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Рашатовича</w:t>
      </w:r>
      <w:proofErr w:type="spellEnd"/>
      <w:r w:rsidRPr="001F2C3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действующего на основании Устава, с одной стороны, и </w:t>
      </w:r>
      <w:bookmarkStart w:id="1" w:name="_Hlk56418320"/>
      <w:r w:rsidR="00585B6E">
        <w:rPr>
          <w:rFonts w:ascii="Times New Roman" w:eastAsia="Times New Roman" w:hAnsi="Times New Roman" w:cs="Times New Roman"/>
          <w:color w:val="000000"/>
          <w:u w:val="single"/>
          <w:shd w:val="clear" w:color="auto" w:fill="FFFFFF"/>
          <w:lang w:eastAsia="ru-RU"/>
        </w:rPr>
        <w:tab/>
      </w:r>
      <w:r w:rsidR="00585B6E">
        <w:rPr>
          <w:rFonts w:ascii="Times New Roman" w:eastAsia="Times New Roman" w:hAnsi="Times New Roman" w:cs="Times New Roman"/>
          <w:color w:val="000000"/>
          <w:u w:val="single"/>
          <w:shd w:val="clear" w:color="auto" w:fill="FFFFFF"/>
          <w:lang w:eastAsia="ru-RU"/>
        </w:rPr>
        <w:tab/>
      </w:r>
      <w:r w:rsidR="00585B6E">
        <w:rPr>
          <w:rFonts w:ascii="Times New Roman" w:eastAsia="Times New Roman" w:hAnsi="Times New Roman" w:cs="Times New Roman"/>
          <w:color w:val="000000"/>
          <w:u w:val="single"/>
          <w:shd w:val="clear" w:color="auto" w:fill="FFFFFF"/>
          <w:lang w:eastAsia="ru-RU"/>
        </w:rPr>
        <w:tab/>
      </w:r>
      <w:r w:rsidR="00585B6E">
        <w:rPr>
          <w:rFonts w:ascii="Times New Roman" w:eastAsia="Times New Roman" w:hAnsi="Times New Roman" w:cs="Times New Roman"/>
          <w:color w:val="000000"/>
          <w:u w:val="single"/>
          <w:shd w:val="clear" w:color="auto" w:fill="FFFFFF"/>
          <w:lang w:eastAsia="ru-RU"/>
        </w:rPr>
        <w:tab/>
      </w:r>
      <w:r w:rsidR="00585B6E">
        <w:rPr>
          <w:rFonts w:ascii="Times New Roman" w:eastAsia="Times New Roman" w:hAnsi="Times New Roman" w:cs="Times New Roman"/>
          <w:color w:val="000000"/>
          <w:u w:val="single"/>
          <w:shd w:val="clear" w:color="auto" w:fill="FFFFFF"/>
          <w:lang w:eastAsia="ru-RU"/>
        </w:rPr>
        <w:tab/>
      </w:r>
      <w:r w:rsidR="00AD41B4" w:rsidRPr="001F2C3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именуем</w:t>
      </w:r>
      <w:r w:rsidR="001F2C38" w:rsidRPr="001F2C3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ая</w:t>
      </w:r>
      <w:r w:rsidR="00AD41B4" w:rsidRPr="001F2C3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в дальнейшем </w:t>
      </w:r>
      <w:r w:rsidRPr="001F2C3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«</w:t>
      </w:r>
      <w:r w:rsidRPr="001F2C38">
        <w:rPr>
          <w:rFonts w:ascii="Times New Roman" w:eastAsia="Times New Roman" w:hAnsi="Times New Roman" w:cs="Times New Roman"/>
          <w:color w:val="000000"/>
          <w:lang w:eastAsia="ru-RU"/>
        </w:rPr>
        <w:t>Исполнитель</w:t>
      </w:r>
      <w:r w:rsidRPr="001F2C3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»</w:t>
      </w:r>
      <w:bookmarkEnd w:id="1"/>
      <w:r w:rsidR="00260A04" w:rsidRPr="001F2C38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FD61A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D61A3" w:rsidRPr="001F2C3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 лице</w:t>
      </w:r>
      <w:r w:rsidR="00FD61A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________________, </w:t>
      </w:r>
      <w:r w:rsidR="00FD61A3" w:rsidRPr="001F2C3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действующего на основании</w:t>
      </w:r>
      <w:r w:rsidR="00FD61A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_________________,</w:t>
      </w:r>
      <w:r w:rsidR="00260A04" w:rsidRPr="001F2C3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 другой стороны, именуемые в дальнейшем «Стороны», заключили настоящий договор</w:t>
      </w:r>
      <w:r w:rsidR="001F2C38" w:rsidRPr="001F2C3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- </w:t>
      </w:r>
      <w:r w:rsidR="00260A04" w:rsidRPr="001F2C38">
        <w:rPr>
          <w:rFonts w:ascii="Times New Roman" w:eastAsia="Times New Roman" w:hAnsi="Times New Roman" w:cs="Times New Roman"/>
          <w:shd w:val="clear" w:color="auto" w:fill="FFFFFF"/>
          <w:lang w:eastAsia="ru-RU"/>
        </w:rPr>
        <w:t>«</w:t>
      </w:r>
      <w:r w:rsidR="00260A04" w:rsidRPr="001F2C38">
        <w:rPr>
          <w:rFonts w:ascii="Times New Roman" w:eastAsia="Times New Roman" w:hAnsi="Times New Roman" w:cs="Times New Roman"/>
          <w:lang w:eastAsia="ru-RU"/>
        </w:rPr>
        <w:t>Договор</w:t>
      </w:r>
      <w:r w:rsidR="00260A04" w:rsidRPr="001F2C38">
        <w:rPr>
          <w:rFonts w:ascii="Times New Roman" w:eastAsia="Times New Roman" w:hAnsi="Times New Roman" w:cs="Times New Roman"/>
          <w:shd w:val="clear" w:color="auto" w:fill="FFFFFF"/>
          <w:lang w:eastAsia="ru-RU"/>
        </w:rPr>
        <w:t>»</w:t>
      </w:r>
      <w:r w:rsidR="001F2C38" w:rsidRPr="001F2C38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260A04" w:rsidRPr="001F2C38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 нижеследующем:</w:t>
      </w:r>
    </w:p>
    <w:p w14:paraId="745F7D91" w14:textId="77777777" w:rsidR="00260A04" w:rsidRPr="001F2C38" w:rsidRDefault="00260A04" w:rsidP="001F2C38">
      <w:pPr>
        <w:pStyle w:val="a5"/>
        <w:widowControl w:val="0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1F2C38">
        <w:rPr>
          <w:rFonts w:ascii="Times New Roman" w:eastAsia="Times New Roman" w:hAnsi="Times New Roman" w:cs="Times New Roman"/>
          <w:b/>
          <w:bCs/>
          <w:caps/>
          <w:lang w:eastAsia="ru-RU"/>
        </w:rPr>
        <w:t>1. ПРЕДМЕТ ДОГОВОРА</w:t>
      </w:r>
    </w:p>
    <w:p w14:paraId="7CCB9533" w14:textId="77777777" w:rsidR="004B28AD" w:rsidRPr="004B28AD" w:rsidRDefault="004B28AD" w:rsidP="004B28A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B28AD">
        <w:rPr>
          <w:rFonts w:ascii="Times New Roman" w:eastAsia="Times New Roman" w:hAnsi="Times New Roman" w:cs="Times New Roman"/>
          <w:lang w:eastAsia="ru-RU"/>
        </w:rPr>
        <w:t xml:space="preserve">1.1. В соответствии с п. 2.3.26., п. 2.4.8. Устава АНО «Фонд развития города Иннополис», в целях содействия в обеспечении жилыми помещениями (квартирами) граждан Российской Федерации, иностранных граждан, работающих и/или обучающихся в городе Иннополис, а также в целях </w:t>
      </w:r>
      <w:r w:rsidRPr="004B28AD">
        <w:rPr>
          <w:rFonts w:ascii="Times New Roman" w:hAnsi="Times New Roman" w:cs="Times New Roman"/>
        </w:rPr>
        <w:t>оказания услуг по сдаче в аренду/субаренду как собственного имущества, так и имущества, находящегося в пользовании с согласия собственника</w:t>
      </w:r>
      <w:r w:rsidRPr="004B28AD">
        <w:rPr>
          <w:rFonts w:ascii="Times New Roman" w:eastAsia="Times New Roman" w:hAnsi="Times New Roman" w:cs="Times New Roman"/>
          <w:lang w:eastAsia="ru-RU"/>
        </w:rPr>
        <w:t xml:space="preserve">, Заказчик поручает, </w:t>
      </w:r>
      <w:r w:rsidRPr="004B28AD">
        <w:rPr>
          <w:rFonts w:ascii="Times New Roman" w:eastAsia="Calibri" w:hAnsi="Times New Roman" w:cs="Times New Roman"/>
        </w:rPr>
        <w:t xml:space="preserve">а Исполнитель принимает на себя обязательство </w:t>
      </w:r>
      <w:r w:rsidRPr="004B28AD">
        <w:rPr>
          <w:rFonts w:ascii="Times New Roman" w:eastAsia="Times New Roman" w:hAnsi="Times New Roman" w:cs="Times New Roman"/>
          <w:lang w:eastAsia="ru-RU"/>
        </w:rPr>
        <w:t>в течение срока действия Договора выполнять по заявкам Заказчика уборку в арендуемых Заказчиком жилых помещениях в многоквартирных домах города Иннополис (далее по тексту - Работы).</w:t>
      </w:r>
    </w:p>
    <w:p w14:paraId="09BBBD5F" w14:textId="040CC16C" w:rsidR="004B28AD" w:rsidRPr="004B28AD" w:rsidRDefault="004B28AD" w:rsidP="004B28A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B28AD">
        <w:rPr>
          <w:rFonts w:ascii="Times New Roman" w:hAnsi="Times New Roman" w:cs="Times New Roman"/>
        </w:rPr>
        <w:t xml:space="preserve">Заказчик обязуется принимать выполненные Работы и оплачивать их в порядке и на условиях, предусмотренных настоящим Договором. </w:t>
      </w:r>
      <w:r w:rsidRPr="004B28AD">
        <w:rPr>
          <w:rFonts w:ascii="Times New Roman" w:eastAsia="Times New Roman" w:hAnsi="Times New Roman" w:cs="Times New Roman"/>
          <w:lang w:eastAsia="ru-RU"/>
        </w:rPr>
        <w:t xml:space="preserve">Перечень, вид, наименование Работ, а также требования к их выполнению согласовываются Сторонами в Спецификации (Приложение №1) и </w:t>
      </w:r>
      <w:r w:rsidRPr="004B28AD">
        <w:rPr>
          <w:rFonts w:ascii="Times New Roman" w:hAnsi="Times New Roman" w:cs="Times New Roman"/>
        </w:rPr>
        <w:t>Техническом задании (Приложение №2),</w:t>
      </w:r>
      <w:r w:rsidRPr="004B28AD">
        <w:rPr>
          <w:rFonts w:ascii="Times New Roman" w:eastAsia="Times New Roman" w:hAnsi="Times New Roman" w:cs="Times New Roman"/>
          <w:lang w:eastAsia="ru-RU"/>
        </w:rPr>
        <w:t xml:space="preserve"> которые являются неотъемлемыми частями настоящего Договора. </w:t>
      </w:r>
    </w:p>
    <w:p w14:paraId="3E03B36C" w14:textId="196D1B44" w:rsidR="00260A04" w:rsidRPr="001F2C38" w:rsidRDefault="00260A04" w:rsidP="001F2C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1.</w:t>
      </w:r>
      <w:r w:rsidR="002D3460" w:rsidRPr="001F2C38">
        <w:rPr>
          <w:rFonts w:ascii="Times New Roman" w:eastAsia="Times New Roman" w:hAnsi="Times New Roman" w:cs="Times New Roman"/>
          <w:lang w:eastAsia="ru-RU"/>
        </w:rPr>
        <w:t>2</w:t>
      </w:r>
      <w:r w:rsidRPr="001F2C38">
        <w:rPr>
          <w:rFonts w:ascii="Times New Roman" w:eastAsia="Times New Roman" w:hAnsi="Times New Roman" w:cs="Times New Roman"/>
          <w:lang w:eastAsia="ru-RU"/>
        </w:rPr>
        <w:t>.</w:t>
      </w:r>
      <w:r w:rsidR="00AD41B4" w:rsidRPr="001F2C3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Работы по </w:t>
      </w:r>
      <w:r w:rsidR="00DB214E" w:rsidRPr="001F2C38">
        <w:rPr>
          <w:rFonts w:ascii="Times New Roman" w:eastAsia="Times New Roman" w:hAnsi="Times New Roman" w:cs="Times New Roman"/>
          <w:lang w:eastAsia="ru-RU"/>
        </w:rPr>
        <w:t xml:space="preserve">уборке арендуемых Заказчиком жилых помещений 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проводятся </w:t>
      </w:r>
      <w:r w:rsidR="00D23007" w:rsidRPr="001F2C38">
        <w:rPr>
          <w:rFonts w:ascii="Times New Roman" w:eastAsia="Times New Roman" w:hAnsi="Times New Roman" w:cs="Times New Roman"/>
          <w:lang w:eastAsia="ru-RU"/>
        </w:rPr>
        <w:t xml:space="preserve">в многоквартирных домах </w:t>
      </w:r>
      <w:r w:rsidRPr="001F2C38">
        <w:rPr>
          <w:rFonts w:ascii="Times New Roman" w:eastAsia="Times New Roman" w:hAnsi="Times New Roman" w:cs="Times New Roman"/>
          <w:lang w:eastAsia="ru-RU"/>
        </w:rPr>
        <w:t>по адресу:</w:t>
      </w:r>
      <w:r w:rsidR="00942E36" w:rsidRPr="001F2C38">
        <w:rPr>
          <w:rFonts w:ascii="Times New Roman" w:eastAsia="Times New Roman" w:hAnsi="Times New Roman" w:cs="Times New Roman"/>
          <w:lang w:eastAsia="ru-RU"/>
        </w:rPr>
        <w:t xml:space="preserve"> г.</w:t>
      </w:r>
      <w:r w:rsidR="00AD41B4" w:rsidRPr="001F2C38">
        <w:rPr>
          <w:rFonts w:ascii="Times New Roman" w:eastAsia="Times New Roman" w:hAnsi="Times New Roman" w:cs="Times New Roman"/>
          <w:lang w:eastAsia="ru-RU"/>
        </w:rPr>
        <w:t xml:space="preserve"> </w:t>
      </w:r>
      <w:r w:rsidR="00942E36" w:rsidRPr="001F2C38">
        <w:rPr>
          <w:rFonts w:ascii="Times New Roman" w:eastAsia="Times New Roman" w:hAnsi="Times New Roman" w:cs="Times New Roman"/>
          <w:lang w:eastAsia="ru-RU"/>
        </w:rPr>
        <w:t>Иннополис</w:t>
      </w:r>
      <w:r w:rsidR="006A4C81" w:rsidRPr="001F2C3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6A4C81" w:rsidRPr="001F2C38">
        <w:rPr>
          <w:rFonts w:ascii="Times New Roman" w:eastAsia="Times New Roman" w:hAnsi="Times New Roman" w:cs="Times New Roman"/>
          <w:lang w:eastAsia="ru-RU"/>
        </w:rPr>
        <w:t>Верхнеуслонск</w:t>
      </w:r>
      <w:r w:rsidR="00260C87" w:rsidRPr="001F2C38">
        <w:rPr>
          <w:rFonts w:ascii="Times New Roman" w:eastAsia="Times New Roman" w:hAnsi="Times New Roman" w:cs="Times New Roman"/>
          <w:lang w:eastAsia="ru-RU"/>
        </w:rPr>
        <w:t>ого</w:t>
      </w:r>
      <w:proofErr w:type="spellEnd"/>
      <w:r w:rsidR="006A4C81" w:rsidRPr="001F2C38">
        <w:rPr>
          <w:rFonts w:ascii="Times New Roman" w:eastAsia="Times New Roman" w:hAnsi="Times New Roman" w:cs="Times New Roman"/>
          <w:lang w:eastAsia="ru-RU"/>
        </w:rPr>
        <w:t xml:space="preserve"> район</w:t>
      </w:r>
      <w:r w:rsidR="00260C87" w:rsidRPr="001F2C38">
        <w:rPr>
          <w:rFonts w:ascii="Times New Roman" w:eastAsia="Times New Roman" w:hAnsi="Times New Roman" w:cs="Times New Roman"/>
          <w:lang w:eastAsia="ru-RU"/>
        </w:rPr>
        <w:t>а</w:t>
      </w:r>
      <w:r w:rsidR="006A4C81" w:rsidRPr="001F2C38">
        <w:rPr>
          <w:rFonts w:ascii="Times New Roman" w:eastAsia="Times New Roman" w:hAnsi="Times New Roman" w:cs="Times New Roman"/>
          <w:lang w:eastAsia="ru-RU"/>
        </w:rPr>
        <w:t xml:space="preserve"> Республики Татарстан</w:t>
      </w:r>
      <w:r w:rsidRPr="001F2C38">
        <w:rPr>
          <w:rFonts w:ascii="Times New Roman" w:eastAsia="Times New Roman" w:hAnsi="Times New Roman" w:cs="Times New Roman"/>
          <w:lang w:eastAsia="ru-RU"/>
        </w:rPr>
        <w:t>.</w:t>
      </w:r>
      <w:r w:rsidR="00154616" w:rsidRPr="001F2C38">
        <w:rPr>
          <w:rFonts w:ascii="Times New Roman" w:eastAsia="Times New Roman" w:hAnsi="Times New Roman" w:cs="Times New Roman"/>
          <w:lang w:eastAsia="ru-RU"/>
        </w:rPr>
        <w:t xml:space="preserve"> Конкретный адрес выполнения </w:t>
      </w:r>
      <w:r w:rsidR="00D23007" w:rsidRPr="001F2C38">
        <w:rPr>
          <w:rFonts w:ascii="Times New Roman" w:eastAsia="Times New Roman" w:hAnsi="Times New Roman" w:cs="Times New Roman"/>
          <w:lang w:eastAsia="ru-RU"/>
        </w:rPr>
        <w:t>Р</w:t>
      </w:r>
      <w:r w:rsidR="00154616" w:rsidRPr="001F2C38">
        <w:rPr>
          <w:rFonts w:ascii="Times New Roman" w:eastAsia="Times New Roman" w:hAnsi="Times New Roman" w:cs="Times New Roman"/>
          <w:lang w:eastAsia="ru-RU"/>
        </w:rPr>
        <w:t xml:space="preserve">абот по Договору согласовывается Сторонами в Заявках. </w:t>
      </w:r>
    </w:p>
    <w:p w14:paraId="422A4884" w14:textId="27505169" w:rsidR="00942E36" w:rsidRPr="001F2C38" w:rsidRDefault="00942E36" w:rsidP="001F2C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 xml:space="preserve">1.3. Основанием для выполнения Работ по настоящему Договору является </w:t>
      </w:r>
      <w:r w:rsidR="00016F09">
        <w:rPr>
          <w:rFonts w:ascii="Times New Roman" w:eastAsia="Times New Roman" w:hAnsi="Times New Roman" w:cs="Times New Roman"/>
          <w:lang w:eastAsia="ru-RU"/>
        </w:rPr>
        <w:t>направленная Заказчиком на электронную почту Исполнителя</w:t>
      </w:r>
      <w:r w:rsidR="00012A41" w:rsidRPr="001F2C3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F2C38">
        <w:rPr>
          <w:rFonts w:ascii="Times New Roman" w:eastAsia="Times New Roman" w:hAnsi="Times New Roman" w:cs="Times New Roman"/>
          <w:lang w:eastAsia="ru-RU"/>
        </w:rPr>
        <w:t>Заявка</w:t>
      </w:r>
      <w:r w:rsidR="00012A41" w:rsidRPr="001F2C38">
        <w:rPr>
          <w:rFonts w:ascii="Times New Roman" w:eastAsia="Times New Roman" w:hAnsi="Times New Roman" w:cs="Times New Roman"/>
          <w:lang w:eastAsia="ru-RU"/>
        </w:rPr>
        <w:t>, оформленная по форме</w:t>
      </w:r>
      <w:r w:rsidR="006A4C81" w:rsidRPr="001F2C38">
        <w:rPr>
          <w:rFonts w:ascii="Times New Roman" w:eastAsia="Times New Roman" w:hAnsi="Times New Roman" w:cs="Times New Roman"/>
          <w:lang w:eastAsia="ru-RU"/>
        </w:rPr>
        <w:t xml:space="preserve"> согласно </w:t>
      </w:r>
      <w:r w:rsidR="00012A41" w:rsidRPr="001F2C38">
        <w:rPr>
          <w:rFonts w:ascii="Times New Roman" w:eastAsia="Times New Roman" w:hAnsi="Times New Roman" w:cs="Times New Roman"/>
          <w:lang w:eastAsia="ru-RU"/>
        </w:rPr>
        <w:t>Приложени</w:t>
      </w:r>
      <w:r w:rsidR="006A4C81" w:rsidRPr="001F2C38">
        <w:rPr>
          <w:rFonts w:ascii="Times New Roman" w:eastAsia="Times New Roman" w:hAnsi="Times New Roman" w:cs="Times New Roman"/>
          <w:lang w:eastAsia="ru-RU"/>
        </w:rPr>
        <w:t>ю</w:t>
      </w:r>
      <w:r w:rsidR="00012A41" w:rsidRPr="001F2C38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9226B0">
        <w:rPr>
          <w:rFonts w:ascii="Times New Roman" w:eastAsia="Times New Roman" w:hAnsi="Times New Roman" w:cs="Times New Roman"/>
          <w:lang w:eastAsia="ru-RU"/>
        </w:rPr>
        <w:t>3</w:t>
      </w:r>
      <w:r w:rsidR="006A4C81" w:rsidRPr="001F2C38">
        <w:rPr>
          <w:rFonts w:ascii="Times New Roman" w:eastAsia="Times New Roman" w:hAnsi="Times New Roman" w:cs="Times New Roman"/>
          <w:lang w:eastAsia="ru-RU"/>
        </w:rPr>
        <w:t xml:space="preserve"> к настоящему Договору,</w:t>
      </w:r>
      <w:r w:rsidR="00012A41" w:rsidRPr="001F2C3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F2C38">
        <w:rPr>
          <w:rFonts w:ascii="Times New Roman" w:eastAsia="Times New Roman" w:hAnsi="Times New Roman" w:cs="Times New Roman"/>
          <w:lang w:eastAsia="ru-RU"/>
        </w:rPr>
        <w:t>с указанием конкретного перечня Работ. Наименование Работ в Заявке должно указывать</w:t>
      </w:r>
      <w:r w:rsidR="0055637A" w:rsidRPr="001F2C38">
        <w:rPr>
          <w:rFonts w:ascii="Times New Roman" w:eastAsia="Times New Roman" w:hAnsi="Times New Roman" w:cs="Times New Roman"/>
          <w:lang w:eastAsia="ru-RU"/>
        </w:rPr>
        <w:t>ся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 в соответствии с</w:t>
      </w:r>
      <w:r w:rsidR="00DB214E" w:rsidRPr="001F2C38">
        <w:rPr>
          <w:rFonts w:ascii="Times New Roman" w:eastAsia="Times New Roman" w:hAnsi="Times New Roman" w:cs="Times New Roman"/>
          <w:lang w:eastAsia="ru-RU"/>
        </w:rPr>
        <w:t>о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 </w:t>
      </w:r>
      <w:r w:rsidR="00DB214E" w:rsidRPr="001F2C38">
        <w:rPr>
          <w:rFonts w:ascii="Times New Roman" w:eastAsia="Times New Roman" w:hAnsi="Times New Roman" w:cs="Times New Roman"/>
          <w:lang w:eastAsia="ru-RU"/>
        </w:rPr>
        <w:t>Спецификацией</w:t>
      </w:r>
      <w:r w:rsidRPr="001F2C38">
        <w:rPr>
          <w:rFonts w:ascii="Times New Roman" w:eastAsia="Times New Roman" w:hAnsi="Times New Roman" w:cs="Times New Roman"/>
          <w:lang w:eastAsia="ru-RU"/>
        </w:rPr>
        <w:t>, приведенн</w:t>
      </w:r>
      <w:r w:rsidR="00DB214E" w:rsidRPr="001F2C38">
        <w:rPr>
          <w:rFonts w:ascii="Times New Roman" w:eastAsia="Times New Roman" w:hAnsi="Times New Roman" w:cs="Times New Roman"/>
          <w:lang w:eastAsia="ru-RU"/>
        </w:rPr>
        <w:t>ой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 в Приложении №1 к </w:t>
      </w:r>
      <w:r w:rsidR="00016F09">
        <w:rPr>
          <w:rFonts w:ascii="Times New Roman" w:eastAsia="Times New Roman" w:hAnsi="Times New Roman" w:cs="Times New Roman"/>
          <w:lang w:eastAsia="ru-RU"/>
        </w:rPr>
        <w:t xml:space="preserve">настоящему 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Договору. </w:t>
      </w:r>
      <w:r w:rsidR="00016F09">
        <w:rPr>
          <w:rFonts w:ascii="Times New Roman" w:eastAsia="Times New Roman" w:hAnsi="Times New Roman" w:cs="Times New Roman"/>
          <w:lang w:eastAsia="ru-RU"/>
        </w:rPr>
        <w:t xml:space="preserve">Согласование направленной </w:t>
      </w:r>
      <w:r w:rsidR="00016F09" w:rsidRPr="001F2C38">
        <w:rPr>
          <w:rFonts w:ascii="Times New Roman" w:eastAsia="Times New Roman" w:hAnsi="Times New Roman" w:cs="Times New Roman"/>
          <w:lang w:eastAsia="ru-RU"/>
        </w:rPr>
        <w:t>Заявк</w:t>
      </w:r>
      <w:r w:rsidR="00016F09">
        <w:rPr>
          <w:rFonts w:ascii="Times New Roman" w:eastAsia="Times New Roman" w:hAnsi="Times New Roman" w:cs="Times New Roman"/>
          <w:lang w:eastAsia="ru-RU"/>
        </w:rPr>
        <w:t>и не требуется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. Стороны пришли к соглашению, что уполномоченными </w:t>
      </w:r>
      <w:r w:rsidR="00016F09">
        <w:rPr>
          <w:rFonts w:ascii="Times New Roman" w:eastAsia="Times New Roman" w:hAnsi="Times New Roman" w:cs="Times New Roman"/>
          <w:lang w:eastAsia="ru-RU"/>
        </w:rPr>
        <w:t>представителями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 являются:</w:t>
      </w:r>
    </w:p>
    <w:p w14:paraId="6B2CB5B6" w14:textId="60127F68" w:rsidR="00942E36" w:rsidRPr="001F2C38" w:rsidRDefault="00942E36" w:rsidP="001F2C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 xml:space="preserve">- от Заказчика – </w:t>
      </w:r>
      <w:r w:rsidR="0096437A" w:rsidRPr="001F2C38">
        <w:rPr>
          <w:rFonts w:ascii="Times New Roman" w:eastAsia="Times New Roman" w:hAnsi="Times New Roman" w:cs="Times New Roman"/>
          <w:lang w:eastAsia="ru-RU"/>
        </w:rPr>
        <w:t xml:space="preserve">руководитель отдела </w:t>
      </w:r>
      <w:r w:rsidR="00505E9D" w:rsidRPr="00505E9D">
        <w:rPr>
          <w:rFonts w:ascii="Times New Roman" w:eastAsia="Times New Roman" w:hAnsi="Times New Roman" w:cs="Times New Roman"/>
          <w:lang w:eastAsia="ru-RU"/>
        </w:rPr>
        <w:t xml:space="preserve">аренды жилой </w:t>
      </w:r>
      <w:bookmarkStart w:id="2" w:name="_Hlk45552766"/>
      <w:r w:rsidR="00E45255" w:rsidRPr="00505E9D">
        <w:rPr>
          <w:rFonts w:ascii="Times New Roman" w:eastAsia="Times New Roman" w:hAnsi="Times New Roman" w:cs="Times New Roman"/>
          <w:lang w:eastAsia="ru-RU"/>
        </w:rPr>
        <w:t>недвижимости</w:t>
      </w:r>
      <w:r w:rsidR="00E45255">
        <w:rPr>
          <w:rFonts w:ascii="Times New Roman" w:eastAsia="Times New Roman" w:hAnsi="Times New Roman" w:cs="Times New Roman"/>
          <w:lang w:eastAsia="ru-RU"/>
        </w:rPr>
        <w:t xml:space="preserve"> </w:t>
      </w:r>
      <w:r w:rsidR="00E45255" w:rsidRPr="001F2C38">
        <w:rPr>
          <w:rFonts w:ascii="Times New Roman" w:eastAsia="Times New Roman" w:hAnsi="Times New Roman" w:cs="Times New Roman"/>
          <w:lang w:eastAsia="ru-RU"/>
        </w:rPr>
        <w:t>АНО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 «Фонд развития города Иннополис» </w:t>
      </w:r>
      <w:bookmarkEnd w:id="2"/>
      <w:proofErr w:type="spellStart"/>
      <w:r w:rsidR="00DF61F4" w:rsidRPr="001F2C38">
        <w:rPr>
          <w:rFonts w:ascii="Times New Roman" w:eastAsia="Times New Roman" w:hAnsi="Times New Roman" w:cs="Times New Roman"/>
          <w:lang w:eastAsia="ru-RU"/>
        </w:rPr>
        <w:t>Садреев</w:t>
      </w:r>
      <w:proofErr w:type="spellEnd"/>
      <w:r w:rsidR="00DF61F4" w:rsidRPr="001F2C38">
        <w:rPr>
          <w:rFonts w:ascii="Times New Roman" w:eastAsia="Times New Roman" w:hAnsi="Times New Roman" w:cs="Times New Roman"/>
          <w:lang w:eastAsia="ru-RU"/>
        </w:rPr>
        <w:t xml:space="preserve"> Руслан </w:t>
      </w:r>
      <w:proofErr w:type="spellStart"/>
      <w:r w:rsidR="00DF61F4" w:rsidRPr="001F2C38">
        <w:rPr>
          <w:rFonts w:ascii="Times New Roman" w:eastAsia="Times New Roman" w:hAnsi="Times New Roman" w:cs="Times New Roman"/>
          <w:lang w:eastAsia="ru-RU"/>
        </w:rPr>
        <w:t>Ришатович</w:t>
      </w:r>
      <w:proofErr w:type="spellEnd"/>
      <w:r w:rsidRPr="001F2C38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1F2C38">
        <w:rPr>
          <w:rFonts w:ascii="Times New Roman" w:eastAsia="Times New Roman" w:hAnsi="Times New Roman" w:cs="Times New Roman"/>
          <w:lang w:val="en-US" w:eastAsia="ru-RU"/>
        </w:rPr>
        <w:t>e</w:t>
      </w:r>
      <w:r w:rsidRPr="001F2C38">
        <w:rPr>
          <w:rFonts w:ascii="Times New Roman" w:eastAsia="Times New Roman" w:hAnsi="Times New Roman" w:cs="Times New Roman"/>
          <w:lang w:eastAsia="ru-RU"/>
        </w:rPr>
        <w:t>-</w:t>
      </w:r>
      <w:r w:rsidRPr="001F2C38">
        <w:rPr>
          <w:rFonts w:ascii="Times New Roman" w:eastAsia="Times New Roman" w:hAnsi="Times New Roman" w:cs="Times New Roman"/>
          <w:lang w:val="en-US" w:eastAsia="ru-RU"/>
        </w:rPr>
        <w:t>mail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: </w:t>
      </w:r>
      <w:r w:rsidR="005F64A7" w:rsidRPr="001F2C38">
        <w:rPr>
          <w:rFonts w:ascii="Times New Roman" w:eastAsia="Times New Roman" w:hAnsi="Times New Roman" w:cs="Times New Roman"/>
          <w:lang w:eastAsia="ru-RU"/>
        </w:rPr>
        <w:t>r.sadreev@innopolis.ru</w:t>
      </w:r>
      <w:r w:rsidRPr="001F2C38">
        <w:rPr>
          <w:rFonts w:ascii="Times New Roman" w:eastAsia="Times New Roman" w:hAnsi="Times New Roman" w:cs="Times New Roman"/>
          <w:lang w:eastAsia="ru-RU"/>
        </w:rPr>
        <w:t>);</w:t>
      </w:r>
    </w:p>
    <w:p w14:paraId="2D43E514" w14:textId="7ED5F59B" w:rsidR="00942E36" w:rsidRPr="001F2C38" w:rsidRDefault="00942E36" w:rsidP="001F2C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 xml:space="preserve">- от </w:t>
      </w:r>
      <w:r w:rsidR="009417A6" w:rsidRPr="001F2C38">
        <w:rPr>
          <w:rFonts w:ascii="Times New Roman" w:eastAsia="Times New Roman" w:hAnsi="Times New Roman" w:cs="Times New Roman"/>
          <w:lang w:eastAsia="ru-RU"/>
        </w:rPr>
        <w:t>Исполнителя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 –</w:t>
      </w:r>
      <w:r w:rsidR="009417A6" w:rsidRPr="001F2C38">
        <w:rPr>
          <w:rFonts w:ascii="Times New Roman" w:eastAsia="Times New Roman" w:hAnsi="Times New Roman" w:cs="Times New Roman"/>
          <w:lang w:eastAsia="ru-RU"/>
        </w:rPr>
        <w:t xml:space="preserve"> </w:t>
      </w:r>
      <w:r w:rsidR="00585B6E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="00585B6E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="00585B6E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="00585B6E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="00585B6E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="00D23007" w:rsidRPr="001F2C3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F2C38">
        <w:rPr>
          <w:rFonts w:ascii="Times New Roman" w:eastAsia="Times New Roman" w:hAnsi="Times New Roman" w:cs="Times New Roman"/>
          <w:lang w:eastAsia="ru-RU"/>
        </w:rPr>
        <w:t>(</w:t>
      </w:r>
      <w:r w:rsidRPr="001F2C38">
        <w:rPr>
          <w:rFonts w:ascii="Times New Roman" w:eastAsia="Times New Roman" w:hAnsi="Times New Roman" w:cs="Times New Roman"/>
          <w:lang w:val="en-US" w:eastAsia="ru-RU"/>
        </w:rPr>
        <w:t>e</w:t>
      </w:r>
      <w:r w:rsidRPr="001F2C38">
        <w:rPr>
          <w:rFonts w:ascii="Times New Roman" w:eastAsia="Times New Roman" w:hAnsi="Times New Roman" w:cs="Times New Roman"/>
          <w:lang w:eastAsia="ru-RU"/>
        </w:rPr>
        <w:t>-</w:t>
      </w:r>
      <w:r w:rsidRPr="001F2C38">
        <w:rPr>
          <w:rFonts w:ascii="Times New Roman" w:eastAsia="Times New Roman" w:hAnsi="Times New Roman" w:cs="Times New Roman"/>
          <w:lang w:val="en-US" w:eastAsia="ru-RU"/>
        </w:rPr>
        <w:t>mail</w:t>
      </w:r>
      <w:r w:rsidR="00585B6E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="00585B6E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="00585B6E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="00585B6E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1F2C38">
        <w:rPr>
          <w:rFonts w:ascii="Times New Roman" w:eastAsia="Times New Roman" w:hAnsi="Times New Roman" w:cs="Times New Roman"/>
          <w:lang w:eastAsia="ru-RU"/>
        </w:rPr>
        <w:t>).</w:t>
      </w:r>
    </w:p>
    <w:p w14:paraId="7FCDBDA1" w14:textId="4AF13655" w:rsidR="00154616" w:rsidRPr="001F2C38" w:rsidRDefault="00942E36" w:rsidP="001F2C38">
      <w:pPr>
        <w:widowControl w:val="0"/>
        <w:tabs>
          <w:tab w:val="num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1.</w:t>
      </w:r>
      <w:r w:rsidR="009417A6" w:rsidRPr="001F2C38">
        <w:rPr>
          <w:rFonts w:ascii="Times New Roman" w:eastAsia="Times New Roman" w:hAnsi="Times New Roman" w:cs="Times New Roman"/>
          <w:lang w:eastAsia="ru-RU"/>
        </w:rPr>
        <w:t>4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. Работы по Заявке считаются выполненными после подписания Сторонами </w:t>
      </w:r>
      <w:r w:rsidR="00D23007" w:rsidRPr="001F2C38">
        <w:rPr>
          <w:rFonts w:ascii="Times New Roman" w:eastAsia="Times New Roman" w:hAnsi="Times New Roman" w:cs="Times New Roman"/>
          <w:lang w:eastAsia="ru-RU"/>
        </w:rPr>
        <w:t xml:space="preserve">или уполномоченными представителями (при наличии доверенности) </w:t>
      </w:r>
      <w:r w:rsidRPr="001F2C38">
        <w:rPr>
          <w:rFonts w:ascii="Times New Roman" w:eastAsia="Times New Roman" w:hAnsi="Times New Roman" w:cs="Times New Roman"/>
          <w:lang w:eastAsia="ru-RU"/>
        </w:rPr>
        <w:t>Акта сдачи-приемки выполненных работ</w:t>
      </w:r>
      <w:r w:rsidR="00DB214E" w:rsidRPr="001F2C38">
        <w:rPr>
          <w:rFonts w:ascii="Times New Roman" w:eastAsia="Times New Roman" w:hAnsi="Times New Roman" w:cs="Times New Roman"/>
          <w:lang w:eastAsia="ru-RU"/>
        </w:rPr>
        <w:t xml:space="preserve"> согласно Приложению №</w:t>
      </w:r>
      <w:r w:rsidR="009226B0">
        <w:rPr>
          <w:rFonts w:ascii="Times New Roman" w:eastAsia="Times New Roman" w:hAnsi="Times New Roman" w:cs="Times New Roman"/>
          <w:lang w:eastAsia="ru-RU"/>
        </w:rPr>
        <w:t>4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 за соответствующий отчетный период.</w:t>
      </w:r>
    </w:p>
    <w:p w14:paraId="76F4CC3C" w14:textId="55CC8995" w:rsidR="00D23007" w:rsidRPr="001F2C38" w:rsidRDefault="00D23007" w:rsidP="001F2C38">
      <w:pPr>
        <w:widowControl w:val="0"/>
        <w:tabs>
          <w:tab w:val="num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 xml:space="preserve">1.5. Исполнитель выполняет обусловленные настоящим </w:t>
      </w:r>
      <w:r w:rsidR="00016F09">
        <w:rPr>
          <w:rFonts w:ascii="Times New Roman" w:eastAsia="Times New Roman" w:hAnsi="Times New Roman" w:cs="Times New Roman"/>
          <w:lang w:eastAsia="ru-RU"/>
        </w:rPr>
        <w:t>Д</w:t>
      </w:r>
      <w:r w:rsidRPr="001F2C38">
        <w:rPr>
          <w:rFonts w:ascii="Times New Roman" w:eastAsia="Times New Roman" w:hAnsi="Times New Roman" w:cs="Times New Roman"/>
          <w:lang w:eastAsia="ru-RU"/>
        </w:rPr>
        <w:t>оговором Работы из своих материалов, на своем оборудовании, своими силами и своими инструментами, гарантируя их надлежащее качество.</w:t>
      </w:r>
    </w:p>
    <w:p w14:paraId="2F07079C" w14:textId="77777777" w:rsidR="002D3460" w:rsidRPr="001F2C38" w:rsidRDefault="002D3460" w:rsidP="001F2C38">
      <w:pPr>
        <w:pStyle w:val="a5"/>
        <w:widowControl w:val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3BBBA930" w14:textId="053D132E" w:rsidR="00260A04" w:rsidRPr="001F2C38" w:rsidRDefault="00260A04" w:rsidP="001F2C38">
      <w:pPr>
        <w:pStyle w:val="a5"/>
        <w:widowControl w:val="0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1F2C38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2. </w:t>
      </w:r>
      <w:r w:rsidR="009E2420" w:rsidRPr="001F2C38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ПРАВА И </w:t>
      </w:r>
      <w:r w:rsidRPr="001F2C38">
        <w:rPr>
          <w:rFonts w:ascii="Times New Roman" w:eastAsia="Times New Roman" w:hAnsi="Times New Roman" w:cs="Times New Roman"/>
          <w:b/>
          <w:bCs/>
          <w:caps/>
          <w:lang w:eastAsia="ru-RU"/>
        </w:rPr>
        <w:t>ОБЯЗАННОСТИ СТОРОН</w:t>
      </w:r>
    </w:p>
    <w:p w14:paraId="29567526" w14:textId="77777777" w:rsidR="00260A04" w:rsidRPr="001F2C38" w:rsidRDefault="00260A04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2.1. Исполнитель обязуется:</w:t>
      </w:r>
    </w:p>
    <w:p w14:paraId="74D8FD0E" w14:textId="02BB648D" w:rsidR="002D3460" w:rsidRPr="001F2C38" w:rsidRDefault="009E2420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 xml:space="preserve">2.1.1. </w:t>
      </w:r>
      <w:r w:rsidR="00DB214E" w:rsidRPr="001F2C38">
        <w:rPr>
          <w:rFonts w:ascii="Times New Roman" w:eastAsia="Times New Roman" w:hAnsi="Times New Roman" w:cs="Times New Roman"/>
          <w:lang w:eastAsia="ru-RU"/>
        </w:rPr>
        <w:t>П</w:t>
      </w:r>
      <w:r w:rsidR="00260A04" w:rsidRPr="001F2C38">
        <w:rPr>
          <w:rFonts w:ascii="Times New Roman" w:eastAsia="Times New Roman" w:hAnsi="Times New Roman" w:cs="Times New Roman"/>
          <w:lang w:eastAsia="ru-RU"/>
        </w:rPr>
        <w:t xml:space="preserve">роизвести </w:t>
      </w:r>
      <w:r w:rsidR="00D23007" w:rsidRPr="001F2C38">
        <w:rPr>
          <w:rFonts w:ascii="Times New Roman" w:eastAsia="Times New Roman" w:hAnsi="Times New Roman" w:cs="Times New Roman"/>
          <w:lang w:eastAsia="ru-RU"/>
        </w:rPr>
        <w:t xml:space="preserve">по заявкам Заказчика уборку </w:t>
      </w:r>
      <w:r w:rsidR="004B3AED" w:rsidRPr="001F2C38">
        <w:rPr>
          <w:rFonts w:ascii="Times New Roman" w:eastAsia="Times New Roman" w:hAnsi="Times New Roman" w:cs="Times New Roman"/>
          <w:lang w:eastAsia="ru-RU"/>
        </w:rPr>
        <w:t xml:space="preserve">в </w:t>
      </w:r>
      <w:r w:rsidR="00D23007" w:rsidRPr="001F2C38">
        <w:rPr>
          <w:rFonts w:ascii="Times New Roman" w:eastAsia="Times New Roman" w:hAnsi="Times New Roman" w:cs="Times New Roman"/>
          <w:lang w:eastAsia="ru-RU"/>
        </w:rPr>
        <w:t xml:space="preserve">арендуемых </w:t>
      </w:r>
      <w:r w:rsidR="004B3AED" w:rsidRPr="001F2C38">
        <w:rPr>
          <w:rFonts w:ascii="Times New Roman" w:eastAsia="Times New Roman" w:hAnsi="Times New Roman" w:cs="Times New Roman"/>
          <w:lang w:eastAsia="ru-RU"/>
        </w:rPr>
        <w:t>Заказчиком</w:t>
      </w:r>
      <w:r w:rsidR="00D23007" w:rsidRPr="001F2C38">
        <w:rPr>
          <w:rFonts w:ascii="Times New Roman" w:eastAsia="Times New Roman" w:hAnsi="Times New Roman" w:cs="Times New Roman"/>
          <w:lang w:eastAsia="ru-RU"/>
        </w:rPr>
        <w:t xml:space="preserve"> жилых помещени</w:t>
      </w:r>
      <w:r w:rsidR="004B3AED" w:rsidRPr="001F2C38">
        <w:rPr>
          <w:rFonts w:ascii="Times New Roman" w:eastAsia="Times New Roman" w:hAnsi="Times New Roman" w:cs="Times New Roman"/>
          <w:lang w:eastAsia="ru-RU"/>
        </w:rPr>
        <w:t>ях</w:t>
      </w:r>
      <w:r w:rsidR="00D23007" w:rsidRPr="001F2C38"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3" w:name="_Hlk56412044"/>
      <w:r w:rsidR="00D23007" w:rsidRPr="001F2C38">
        <w:rPr>
          <w:rFonts w:ascii="Times New Roman" w:eastAsia="Times New Roman" w:hAnsi="Times New Roman" w:cs="Times New Roman"/>
          <w:lang w:eastAsia="ru-RU"/>
        </w:rPr>
        <w:t xml:space="preserve">в многоквартирных домах города Иннополис </w:t>
      </w:r>
      <w:bookmarkEnd w:id="3"/>
      <w:r w:rsidR="00260A04" w:rsidRPr="001F2C38">
        <w:rPr>
          <w:rFonts w:ascii="Times New Roman" w:eastAsia="Times New Roman" w:hAnsi="Times New Roman" w:cs="Times New Roman"/>
          <w:lang w:eastAsia="ru-RU"/>
        </w:rPr>
        <w:t>в соответствии с</w:t>
      </w:r>
      <w:r w:rsidR="00DB214E" w:rsidRPr="001F2C38">
        <w:rPr>
          <w:rFonts w:ascii="Times New Roman" w:eastAsia="Times New Roman" w:hAnsi="Times New Roman" w:cs="Times New Roman"/>
          <w:lang w:eastAsia="ru-RU"/>
        </w:rPr>
        <w:t xml:space="preserve">о Спецификацией </w:t>
      </w:r>
      <w:r w:rsidR="00260A04" w:rsidRPr="001F2C38">
        <w:rPr>
          <w:rFonts w:ascii="Times New Roman" w:eastAsia="Times New Roman" w:hAnsi="Times New Roman" w:cs="Times New Roman"/>
          <w:lang w:eastAsia="ru-RU"/>
        </w:rPr>
        <w:t>(Приложение №1)</w:t>
      </w:r>
      <w:r w:rsidR="009226B0">
        <w:rPr>
          <w:rFonts w:ascii="Times New Roman" w:eastAsia="Times New Roman" w:hAnsi="Times New Roman" w:cs="Times New Roman"/>
          <w:lang w:eastAsia="ru-RU"/>
        </w:rPr>
        <w:t xml:space="preserve"> и </w:t>
      </w:r>
      <w:r w:rsidR="009226B0" w:rsidRPr="0051548F">
        <w:rPr>
          <w:rFonts w:ascii="Times New Roman" w:hAnsi="Times New Roman"/>
        </w:rPr>
        <w:t>Техническ</w:t>
      </w:r>
      <w:r w:rsidR="009226B0">
        <w:rPr>
          <w:rFonts w:ascii="Times New Roman" w:hAnsi="Times New Roman"/>
        </w:rPr>
        <w:t>и</w:t>
      </w:r>
      <w:r w:rsidR="009226B0" w:rsidRPr="0051548F">
        <w:rPr>
          <w:rFonts w:ascii="Times New Roman" w:hAnsi="Times New Roman"/>
        </w:rPr>
        <w:t>м задани</w:t>
      </w:r>
      <w:r w:rsidR="009226B0">
        <w:rPr>
          <w:rFonts w:ascii="Times New Roman" w:hAnsi="Times New Roman"/>
        </w:rPr>
        <w:t>ем</w:t>
      </w:r>
      <w:r w:rsidR="009226B0" w:rsidRPr="0051548F">
        <w:rPr>
          <w:rFonts w:ascii="Times New Roman" w:hAnsi="Times New Roman"/>
        </w:rPr>
        <w:t xml:space="preserve"> (Приложение №2)</w:t>
      </w:r>
      <w:r w:rsidR="00505E9D">
        <w:rPr>
          <w:rFonts w:ascii="Times New Roman" w:eastAsia="Times New Roman" w:hAnsi="Times New Roman" w:cs="Times New Roman"/>
          <w:lang w:eastAsia="ru-RU"/>
        </w:rPr>
        <w:t>;</w:t>
      </w:r>
      <w:r w:rsidR="00260A04" w:rsidRPr="001F2C38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3710283" w14:textId="5F855F93" w:rsidR="00260A04" w:rsidRPr="001F2C38" w:rsidRDefault="009E2420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2.1.2. П</w:t>
      </w:r>
      <w:r w:rsidR="00260A04" w:rsidRPr="001F2C38">
        <w:rPr>
          <w:rFonts w:ascii="Times New Roman" w:eastAsia="Times New Roman" w:hAnsi="Times New Roman" w:cs="Times New Roman"/>
          <w:lang w:eastAsia="ru-RU"/>
        </w:rPr>
        <w:t>редоставить своевременно Заказчику соответствующие документы: счета, акты приемки-сдачи работ;</w:t>
      </w:r>
    </w:p>
    <w:p w14:paraId="617A4251" w14:textId="0B29A489" w:rsidR="00260A04" w:rsidRPr="001F2C38" w:rsidRDefault="009E2420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2.1.3. Выполнить Работы надлежащ</w:t>
      </w:r>
      <w:r w:rsidR="00297F33">
        <w:rPr>
          <w:rFonts w:ascii="Times New Roman" w:eastAsia="Times New Roman" w:hAnsi="Times New Roman" w:cs="Times New Roman"/>
          <w:lang w:eastAsia="ru-RU"/>
        </w:rPr>
        <w:t>его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 качеств</w:t>
      </w:r>
      <w:r w:rsidR="00297F33">
        <w:rPr>
          <w:rFonts w:ascii="Times New Roman" w:eastAsia="Times New Roman" w:hAnsi="Times New Roman" w:cs="Times New Roman"/>
          <w:lang w:eastAsia="ru-RU"/>
        </w:rPr>
        <w:t>а</w:t>
      </w:r>
      <w:r w:rsidR="00260A04" w:rsidRPr="001F2C38">
        <w:rPr>
          <w:rFonts w:ascii="Times New Roman" w:eastAsia="Times New Roman" w:hAnsi="Times New Roman" w:cs="Times New Roman"/>
          <w:lang w:eastAsia="ru-RU"/>
        </w:rPr>
        <w:t>;</w:t>
      </w:r>
    </w:p>
    <w:p w14:paraId="395BEF8E" w14:textId="1D7B402D" w:rsidR="009E2420" w:rsidRPr="001F2C38" w:rsidRDefault="009E2420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2.1.4. Обеспечить производство и качество всех работ в соответствии с действующими нормами, техническими условиями и соблюдением правил техники безопасности;</w:t>
      </w:r>
    </w:p>
    <w:p w14:paraId="5FCB41D9" w14:textId="3C4B6DFF" w:rsidR="00424DB0" w:rsidRPr="001F2C38" w:rsidRDefault="00424DB0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2.1.</w:t>
      </w:r>
      <w:r w:rsidR="00DB214E" w:rsidRPr="001F2C38">
        <w:rPr>
          <w:rFonts w:ascii="Times New Roman" w:eastAsia="Times New Roman" w:hAnsi="Times New Roman" w:cs="Times New Roman"/>
          <w:lang w:eastAsia="ru-RU"/>
        </w:rPr>
        <w:t>5</w:t>
      </w:r>
      <w:r w:rsidRPr="001F2C38">
        <w:rPr>
          <w:rFonts w:ascii="Times New Roman" w:eastAsia="Times New Roman" w:hAnsi="Times New Roman" w:cs="Times New Roman"/>
          <w:lang w:eastAsia="ru-RU"/>
        </w:rPr>
        <w:t>.</w:t>
      </w:r>
      <w:r w:rsidR="00DB214E" w:rsidRPr="001F2C3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F2C38">
        <w:rPr>
          <w:rFonts w:ascii="Times New Roman" w:eastAsia="Times New Roman" w:hAnsi="Times New Roman" w:cs="Times New Roman"/>
          <w:lang w:eastAsia="ru-RU"/>
        </w:rPr>
        <w:t>Самостоятельно и за свой счет приобретать материалы, моющие и чистящие средства, оборудование и технику, необходимые для выполнения работ, а также за свой счет обеспечивать обслуживание и ремонт оборудования и техники</w:t>
      </w:r>
      <w:r w:rsidR="00DB214E" w:rsidRPr="001F2C38">
        <w:rPr>
          <w:rFonts w:ascii="Times New Roman" w:eastAsia="Times New Roman" w:hAnsi="Times New Roman" w:cs="Times New Roman"/>
          <w:lang w:eastAsia="ru-RU"/>
        </w:rPr>
        <w:t>;</w:t>
      </w:r>
    </w:p>
    <w:p w14:paraId="2A4EF864" w14:textId="300D8117" w:rsidR="00260A04" w:rsidRPr="002E0B9E" w:rsidRDefault="009E2420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2.1.</w:t>
      </w:r>
      <w:r w:rsidR="00DB214E" w:rsidRPr="001F2C38">
        <w:rPr>
          <w:rFonts w:ascii="Times New Roman" w:eastAsia="Times New Roman" w:hAnsi="Times New Roman" w:cs="Times New Roman"/>
          <w:lang w:eastAsia="ru-RU"/>
        </w:rPr>
        <w:t>6</w:t>
      </w:r>
      <w:r w:rsidRPr="001F2C38">
        <w:rPr>
          <w:rFonts w:ascii="Times New Roman" w:eastAsia="Times New Roman" w:hAnsi="Times New Roman" w:cs="Times New Roman"/>
          <w:lang w:eastAsia="ru-RU"/>
        </w:rPr>
        <w:t>. В</w:t>
      </w:r>
      <w:r w:rsidR="00260A04" w:rsidRPr="001F2C38">
        <w:rPr>
          <w:rFonts w:ascii="Times New Roman" w:eastAsia="Times New Roman" w:hAnsi="Times New Roman" w:cs="Times New Roman"/>
          <w:lang w:eastAsia="ru-RU"/>
        </w:rPr>
        <w:t>ыполнить в полном объеме все свои обязательства, предусмотренные настоящ</w:t>
      </w:r>
      <w:r w:rsidR="00297F33">
        <w:rPr>
          <w:rFonts w:ascii="Times New Roman" w:eastAsia="Times New Roman" w:hAnsi="Times New Roman" w:cs="Times New Roman"/>
          <w:lang w:eastAsia="ru-RU"/>
        </w:rPr>
        <w:t>им</w:t>
      </w:r>
      <w:r w:rsidR="00260A04" w:rsidRPr="001F2C38">
        <w:rPr>
          <w:rFonts w:ascii="Times New Roman" w:eastAsia="Times New Roman" w:hAnsi="Times New Roman" w:cs="Times New Roman"/>
          <w:lang w:eastAsia="ru-RU"/>
        </w:rPr>
        <w:t xml:space="preserve"> Договор</w:t>
      </w:r>
      <w:r w:rsidR="00297F33">
        <w:rPr>
          <w:rFonts w:ascii="Times New Roman" w:eastAsia="Times New Roman" w:hAnsi="Times New Roman" w:cs="Times New Roman"/>
          <w:lang w:eastAsia="ru-RU"/>
        </w:rPr>
        <w:t>ом</w:t>
      </w:r>
      <w:r w:rsidR="00012A41" w:rsidRPr="001F2C38">
        <w:rPr>
          <w:rFonts w:ascii="Times New Roman" w:eastAsia="Times New Roman" w:hAnsi="Times New Roman" w:cs="Times New Roman"/>
          <w:lang w:eastAsia="ru-RU"/>
        </w:rPr>
        <w:t>;</w:t>
      </w:r>
    </w:p>
    <w:p w14:paraId="20BB622A" w14:textId="45192921" w:rsidR="00424DB0" w:rsidRPr="001F2C38" w:rsidRDefault="00424DB0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2.1.</w:t>
      </w:r>
      <w:r w:rsidR="00DB214E" w:rsidRPr="001F2C38">
        <w:rPr>
          <w:rFonts w:ascii="Times New Roman" w:eastAsia="Times New Roman" w:hAnsi="Times New Roman" w:cs="Times New Roman"/>
          <w:lang w:eastAsia="ru-RU"/>
        </w:rPr>
        <w:t>7</w:t>
      </w:r>
      <w:r w:rsidRPr="001F2C38">
        <w:rPr>
          <w:rFonts w:ascii="Times New Roman" w:eastAsia="Times New Roman" w:hAnsi="Times New Roman" w:cs="Times New Roman"/>
          <w:lang w:eastAsia="ru-RU"/>
        </w:rPr>
        <w:t>.</w:t>
      </w:r>
      <w:r w:rsidRPr="001F2C38">
        <w:rPr>
          <w:rFonts w:ascii="Times New Roman" w:eastAsia="Times New Roman" w:hAnsi="Times New Roman" w:cs="Times New Roman"/>
          <w:lang w:eastAsia="ru-RU"/>
        </w:rPr>
        <w:tab/>
        <w:t>Максимально экономно использовать электроэнергию, воду и другое обеспечение, предоставляемое ему Заказчиком</w:t>
      </w:r>
      <w:r w:rsidR="00505E9D">
        <w:rPr>
          <w:rFonts w:ascii="Times New Roman" w:eastAsia="Times New Roman" w:hAnsi="Times New Roman" w:cs="Times New Roman"/>
          <w:lang w:eastAsia="ru-RU"/>
        </w:rPr>
        <w:t>;</w:t>
      </w:r>
    </w:p>
    <w:p w14:paraId="15585A17" w14:textId="714BA86F" w:rsidR="00424DB0" w:rsidRPr="001F2C38" w:rsidRDefault="00424DB0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2.1.</w:t>
      </w:r>
      <w:r w:rsidR="00DB214E" w:rsidRPr="001F2C38">
        <w:rPr>
          <w:rFonts w:ascii="Times New Roman" w:eastAsia="Times New Roman" w:hAnsi="Times New Roman" w:cs="Times New Roman"/>
          <w:lang w:eastAsia="ru-RU"/>
        </w:rPr>
        <w:t>8</w:t>
      </w:r>
      <w:r w:rsidRPr="001F2C38">
        <w:rPr>
          <w:rFonts w:ascii="Times New Roman" w:eastAsia="Times New Roman" w:hAnsi="Times New Roman" w:cs="Times New Roman"/>
          <w:lang w:eastAsia="ru-RU"/>
        </w:rPr>
        <w:t>.</w:t>
      </w:r>
      <w:r w:rsidRPr="001F2C38">
        <w:rPr>
          <w:rFonts w:ascii="Times New Roman" w:eastAsia="Times New Roman" w:hAnsi="Times New Roman" w:cs="Times New Roman"/>
          <w:lang w:eastAsia="ru-RU"/>
        </w:rPr>
        <w:tab/>
      </w:r>
      <w:r w:rsidR="00A902EE" w:rsidRPr="001F2C38">
        <w:rPr>
          <w:rFonts w:ascii="Times New Roman" w:eastAsia="Times New Roman" w:hAnsi="Times New Roman" w:cs="Times New Roman"/>
          <w:lang w:eastAsia="ru-RU"/>
        </w:rPr>
        <w:t xml:space="preserve">Безвозмездно исправить по требованию Заказчика все выявленные недостатки в течение 1 </w:t>
      </w:r>
      <w:r w:rsidR="00A902EE" w:rsidRPr="001F2C38">
        <w:rPr>
          <w:rFonts w:ascii="Times New Roman" w:eastAsia="Times New Roman" w:hAnsi="Times New Roman" w:cs="Times New Roman"/>
          <w:lang w:eastAsia="ru-RU"/>
        </w:rPr>
        <w:lastRenderedPageBreak/>
        <w:t>(одного) рабочего дня, если в процессе выполнения Работы Исполнитель допустил отступление от условий договора, ухудшившее качество Работы</w:t>
      </w:r>
      <w:r w:rsidR="00505E9D">
        <w:rPr>
          <w:rFonts w:ascii="Times New Roman" w:eastAsia="Times New Roman" w:hAnsi="Times New Roman" w:cs="Times New Roman"/>
          <w:lang w:eastAsia="ru-RU"/>
        </w:rPr>
        <w:t>;</w:t>
      </w:r>
    </w:p>
    <w:p w14:paraId="652A98BE" w14:textId="627C9213" w:rsidR="009E2420" w:rsidRPr="001F2C38" w:rsidRDefault="009E2420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2.1.</w:t>
      </w:r>
      <w:r w:rsidR="00DB214E" w:rsidRPr="001F2C38">
        <w:rPr>
          <w:rFonts w:ascii="Times New Roman" w:eastAsia="Times New Roman" w:hAnsi="Times New Roman" w:cs="Times New Roman"/>
          <w:lang w:eastAsia="ru-RU"/>
        </w:rPr>
        <w:t>9</w:t>
      </w:r>
      <w:r w:rsidRPr="001F2C38">
        <w:rPr>
          <w:rFonts w:ascii="Times New Roman" w:eastAsia="Times New Roman" w:hAnsi="Times New Roman" w:cs="Times New Roman"/>
          <w:lang w:eastAsia="ru-RU"/>
        </w:rPr>
        <w:t>.</w:t>
      </w:r>
      <w:r w:rsidR="00A902EE" w:rsidRPr="001F2C38">
        <w:rPr>
          <w:rFonts w:ascii="Times New Roman" w:hAnsi="Times New Roman" w:cs="Times New Roman"/>
        </w:rPr>
        <w:t xml:space="preserve"> </w:t>
      </w:r>
      <w:r w:rsidR="00A902EE" w:rsidRPr="001F2C38">
        <w:rPr>
          <w:rFonts w:ascii="Times New Roman" w:eastAsia="Times New Roman" w:hAnsi="Times New Roman" w:cs="Times New Roman"/>
          <w:lang w:eastAsia="ru-RU"/>
        </w:rPr>
        <w:t>Для устранения и /или недопущения аварийных ситуаций в помещениях Заказчика, за свой счет, вызывать специалистов коммунального хозяйства: электриков, сантехников и т.д</w:t>
      </w:r>
      <w:r w:rsidRPr="001F2C38">
        <w:rPr>
          <w:rFonts w:ascii="Times New Roman" w:eastAsia="Times New Roman" w:hAnsi="Times New Roman" w:cs="Times New Roman"/>
          <w:lang w:eastAsia="ru-RU"/>
        </w:rPr>
        <w:t>.</w:t>
      </w:r>
      <w:r w:rsidR="00505E9D">
        <w:rPr>
          <w:rFonts w:ascii="Times New Roman" w:eastAsia="Times New Roman" w:hAnsi="Times New Roman" w:cs="Times New Roman"/>
          <w:lang w:eastAsia="ru-RU"/>
        </w:rPr>
        <w:t>;</w:t>
      </w:r>
    </w:p>
    <w:p w14:paraId="514B80DB" w14:textId="77777777" w:rsidR="00FE0654" w:rsidRDefault="009E2420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2.1.</w:t>
      </w:r>
      <w:r w:rsidR="00DB214E" w:rsidRPr="001F2C38">
        <w:rPr>
          <w:rFonts w:ascii="Times New Roman" w:eastAsia="Times New Roman" w:hAnsi="Times New Roman" w:cs="Times New Roman"/>
          <w:lang w:eastAsia="ru-RU"/>
        </w:rPr>
        <w:t>10</w:t>
      </w:r>
      <w:r w:rsidRPr="001F2C38">
        <w:rPr>
          <w:rFonts w:ascii="Times New Roman" w:eastAsia="Times New Roman" w:hAnsi="Times New Roman" w:cs="Times New Roman"/>
          <w:lang w:eastAsia="ru-RU"/>
        </w:rPr>
        <w:t>.</w:t>
      </w:r>
      <w:r w:rsidR="00012A41" w:rsidRPr="001F2C3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F2C38">
        <w:rPr>
          <w:rFonts w:ascii="Times New Roman" w:eastAsia="Times New Roman" w:hAnsi="Times New Roman" w:cs="Times New Roman"/>
          <w:lang w:eastAsia="ru-RU"/>
        </w:rPr>
        <w:t>О</w:t>
      </w:r>
      <w:r w:rsidR="00012A41" w:rsidRPr="001F2C38">
        <w:rPr>
          <w:rFonts w:ascii="Times New Roman" w:eastAsia="Times New Roman" w:hAnsi="Times New Roman" w:cs="Times New Roman"/>
          <w:lang w:eastAsia="ru-RU"/>
        </w:rPr>
        <w:t>беспечить за свой счет вывоз мусора по окончании выполнения Работ</w:t>
      </w:r>
      <w:r w:rsidR="00FE0654">
        <w:rPr>
          <w:rFonts w:ascii="Times New Roman" w:eastAsia="Times New Roman" w:hAnsi="Times New Roman" w:cs="Times New Roman"/>
          <w:lang w:eastAsia="ru-RU"/>
        </w:rPr>
        <w:t>;</w:t>
      </w:r>
    </w:p>
    <w:p w14:paraId="589B2E78" w14:textId="3ACA53B9" w:rsidR="00FE0654" w:rsidRDefault="00FE0654" w:rsidP="00865A04">
      <w:pPr>
        <w:tabs>
          <w:tab w:val="left" w:pos="567"/>
        </w:tabs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</w:t>
      </w:r>
      <w:r w:rsidR="00CD0C4D">
        <w:rPr>
          <w:rFonts w:ascii="Times New Roman" w:hAnsi="Times New Roman" w:cs="Times New Roman"/>
        </w:rPr>
        <w:t>11. Нести</w:t>
      </w:r>
      <w:r w:rsidRPr="00016E7D">
        <w:rPr>
          <w:rFonts w:ascii="Times New Roman" w:hAnsi="Times New Roman" w:cs="Times New Roman"/>
        </w:rPr>
        <w:t xml:space="preserve"> всю ответственность за ущерб, причиненный по</w:t>
      </w:r>
      <w:r>
        <w:rPr>
          <w:rFonts w:ascii="Times New Roman" w:hAnsi="Times New Roman" w:cs="Times New Roman"/>
        </w:rPr>
        <w:t xml:space="preserve"> его</w:t>
      </w:r>
      <w:r w:rsidRPr="00016E7D">
        <w:rPr>
          <w:rFonts w:ascii="Times New Roman" w:hAnsi="Times New Roman" w:cs="Times New Roman"/>
        </w:rPr>
        <w:t xml:space="preserve"> вине в ходе Работ имуществу Заказчика, третьим лицам, Объекту, если не докажет, что ущерб возник вследствие непреодолимой силы или умысла потерпевшего.</w:t>
      </w:r>
    </w:p>
    <w:p w14:paraId="7EFAB7DF" w14:textId="6DCE7B60" w:rsidR="004B28AD" w:rsidRPr="00016E7D" w:rsidRDefault="004B28AD" w:rsidP="004B28A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B5CF1">
        <w:rPr>
          <w:rFonts w:ascii="Times New Roman" w:hAnsi="Times New Roman" w:cs="Times New Roman"/>
        </w:rPr>
        <w:t xml:space="preserve">2.1.12. </w:t>
      </w:r>
      <w:r w:rsidRPr="005C3837">
        <w:rPr>
          <w:rFonts w:ascii="Times New Roman" w:hAnsi="Times New Roman" w:cs="Times New Roman"/>
        </w:rPr>
        <w:t xml:space="preserve"> Исполнитель, применяющий специальный налоговый режим «Налог на профессиональный доход» (НПД), обязан при получении от Заказчика оплаты за выполненные Работы сформировать в мобильном приложении «Мой налог» чек на соответствующую сумму и передать его Заказчику. </w:t>
      </w:r>
      <w:r w:rsidRPr="005C3837">
        <w:rPr>
          <w:rFonts w:ascii="Times New Roman" w:eastAsia="Times New Roman" w:hAnsi="Times New Roman" w:cs="Times New Roman"/>
          <w:lang w:eastAsia="ru-RU"/>
        </w:rPr>
        <w:t>Исполнитель самостоятельно исчисляет и уплачивает налог в рамках режима НПД, не является плательщиком НДФЛ, НДС и страховых взносов в отношении доходов, облагаемых НПД (ч. 8, 9, 11 ст. 2 Федерального закона от 27.11.2018 № 422</w:t>
      </w:r>
      <w:r w:rsidRPr="005C3837">
        <w:rPr>
          <w:rFonts w:ascii="Times New Roman" w:eastAsia="Times New Roman" w:hAnsi="Times New Roman" w:cs="Times New Roman"/>
          <w:lang w:eastAsia="ru-RU"/>
        </w:rPr>
        <w:noBreakHyphen/>
        <w:t>ФЗ).</w:t>
      </w:r>
      <w:r w:rsidRPr="005C3837">
        <w:rPr>
          <w:rFonts w:ascii="Times New Roman" w:hAnsi="Times New Roman" w:cs="Times New Roman"/>
        </w:rPr>
        <w:t xml:space="preserve"> </w:t>
      </w:r>
      <w:r w:rsidRPr="005C3837">
        <w:rPr>
          <w:rFonts w:ascii="Times New Roman" w:eastAsia="Times New Roman" w:hAnsi="Times New Roman" w:cs="Times New Roman"/>
          <w:lang w:eastAsia="ru-RU"/>
        </w:rPr>
        <w:t>Заказчик не выступает налоговым агентом по выплатам Исполнителю и не обязан перечислять за него налоги и взносы (п. 8 ст. 2 Закона № 422</w:t>
      </w:r>
      <w:r w:rsidRPr="005C3837">
        <w:rPr>
          <w:rFonts w:ascii="Times New Roman" w:eastAsia="Times New Roman" w:hAnsi="Times New Roman" w:cs="Times New Roman"/>
          <w:lang w:eastAsia="ru-RU"/>
        </w:rPr>
        <w:noBreakHyphen/>
        <w:t>ФЗ).</w:t>
      </w:r>
      <w:r w:rsidRPr="005C3837">
        <w:rPr>
          <w:rFonts w:ascii="Times New Roman" w:hAnsi="Times New Roman" w:cs="Times New Roman"/>
        </w:rPr>
        <w:t xml:space="preserve"> </w:t>
      </w:r>
      <w:r w:rsidRPr="005C3837">
        <w:rPr>
          <w:rFonts w:ascii="Times New Roman" w:eastAsia="Times New Roman" w:hAnsi="Times New Roman" w:cs="Times New Roman"/>
          <w:lang w:eastAsia="ru-RU"/>
        </w:rPr>
        <w:t>За нарушение порядка и сроков передачи сведений о расчётах в налоговый орган Исполнитель несёт ответственность в виде штрафа в размере 20 % от суммы расчёта (п. 1 ст. 129.13 НК РФ).</w:t>
      </w:r>
      <w:bookmarkStart w:id="4" w:name="_GoBack"/>
      <w:bookmarkEnd w:id="4"/>
    </w:p>
    <w:p w14:paraId="549B2B07" w14:textId="69859DF9" w:rsidR="009E2420" w:rsidRPr="001F2C38" w:rsidRDefault="009E2420" w:rsidP="00865A04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2.2. Исполнитель имеет право:</w:t>
      </w:r>
    </w:p>
    <w:p w14:paraId="25A04564" w14:textId="7E89952B" w:rsidR="009E2420" w:rsidRPr="001F2C38" w:rsidRDefault="009E2420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 xml:space="preserve">2.2.1. При неисполнении Заказчиком </w:t>
      </w:r>
      <w:proofErr w:type="spellStart"/>
      <w:r w:rsidRPr="001F2C38">
        <w:rPr>
          <w:rFonts w:ascii="Times New Roman" w:eastAsia="Times New Roman" w:hAnsi="Times New Roman" w:cs="Times New Roman"/>
          <w:lang w:eastAsia="ru-RU"/>
        </w:rPr>
        <w:t>п.п</w:t>
      </w:r>
      <w:proofErr w:type="spellEnd"/>
      <w:r w:rsidRPr="001F2C38">
        <w:rPr>
          <w:rFonts w:ascii="Times New Roman" w:eastAsia="Times New Roman" w:hAnsi="Times New Roman" w:cs="Times New Roman"/>
          <w:lang w:eastAsia="ru-RU"/>
        </w:rPr>
        <w:t xml:space="preserve">. 2.3.1 и 2.3.2 настоящего </w:t>
      </w:r>
      <w:r w:rsidR="00016F09">
        <w:rPr>
          <w:rFonts w:ascii="Times New Roman" w:eastAsia="Times New Roman" w:hAnsi="Times New Roman" w:cs="Times New Roman"/>
          <w:lang w:eastAsia="ru-RU"/>
        </w:rPr>
        <w:t>Д</w:t>
      </w:r>
      <w:r w:rsidR="00016F09" w:rsidRPr="001F2C38">
        <w:rPr>
          <w:rFonts w:ascii="Times New Roman" w:eastAsia="Times New Roman" w:hAnsi="Times New Roman" w:cs="Times New Roman"/>
          <w:lang w:eastAsia="ru-RU"/>
        </w:rPr>
        <w:t xml:space="preserve">оговора 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приостановить выполнение Работы. </w:t>
      </w:r>
    </w:p>
    <w:p w14:paraId="35B83BF7" w14:textId="11AB5E90" w:rsidR="009E2420" w:rsidRPr="001F2C38" w:rsidRDefault="009E2420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2.3. Заказчик обязан:</w:t>
      </w:r>
    </w:p>
    <w:p w14:paraId="76ADFD0D" w14:textId="7F2C93B8" w:rsidR="00DB214E" w:rsidRPr="001F2C38" w:rsidRDefault="00DB214E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2.3.1.</w:t>
      </w:r>
      <w:r w:rsidRPr="001F2C38">
        <w:rPr>
          <w:rFonts w:ascii="Times New Roman" w:eastAsia="Times New Roman" w:hAnsi="Times New Roman" w:cs="Times New Roman"/>
          <w:lang w:eastAsia="ru-RU"/>
        </w:rPr>
        <w:tab/>
        <w:t>Обеспечить доступ Исполнителя к убираемым помещениям, в согласованное Сторонами время</w:t>
      </w:r>
      <w:r w:rsidR="00505E9D">
        <w:rPr>
          <w:rFonts w:ascii="Times New Roman" w:eastAsia="Times New Roman" w:hAnsi="Times New Roman" w:cs="Times New Roman"/>
          <w:lang w:eastAsia="ru-RU"/>
        </w:rPr>
        <w:t>;</w:t>
      </w:r>
    </w:p>
    <w:p w14:paraId="510900D3" w14:textId="6C2BF8D8" w:rsidR="00DB214E" w:rsidRPr="001F2C38" w:rsidRDefault="00DB214E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2.3.2.</w:t>
      </w:r>
      <w:r w:rsidRPr="001F2C38">
        <w:rPr>
          <w:rFonts w:ascii="Times New Roman" w:eastAsia="Times New Roman" w:hAnsi="Times New Roman" w:cs="Times New Roman"/>
          <w:lang w:eastAsia="ru-RU"/>
        </w:rPr>
        <w:tab/>
        <w:t>Обеспечить Исполнителю возможность пользоваться в помещениях системами электроснабжения, водоснабжения (включая холодную и горячую воду), канализации</w:t>
      </w:r>
      <w:r w:rsidR="00505E9D">
        <w:rPr>
          <w:rFonts w:ascii="Times New Roman" w:eastAsia="Times New Roman" w:hAnsi="Times New Roman" w:cs="Times New Roman"/>
          <w:lang w:eastAsia="ru-RU"/>
        </w:rPr>
        <w:t>;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58EB964" w14:textId="6DF6722C" w:rsidR="009E2420" w:rsidRPr="001F2C38" w:rsidRDefault="009E2420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2.3.</w:t>
      </w:r>
      <w:r w:rsidR="00DB214E" w:rsidRPr="001F2C38">
        <w:rPr>
          <w:rFonts w:ascii="Times New Roman" w:eastAsia="Times New Roman" w:hAnsi="Times New Roman" w:cs="Times New Roman"/>
          <w:lang w:eastAsia="ru-RU"/>
        </w:rPr>
        <w:t>3</w:t>
      </w:r>
      <w:r w:rsidRPr="001F2C38">
        <w:rPr>
          <w:rFonts w:ascii="Times New Roman" w:eastAsia="Times New Roman" w:hAnsi="Times New Roman" w:cs="Times New Roman"/>
          <w:lang w:eastAsia="ru-RU"/>
        </w:rPr>
        <w:t>. Выделить помещение для хранения инвентаря, моющих средств, спецодежды и личных вещей Исполнителя</w:t>
      </w:r>
      <w:r w:rsidR="00505E9D">
        <w:rPr>
          <w:rFonts w:ascii="Times New Roman" w:eastAsia="Times New Roman" w:hAnsi="Times New Roman" w:cs="Times New Roman"/>
          <w:lang w:eastAsia="ru-RU"/>
        </w:rPr>
        <w:t>;</w:t>
      </w:r>
    </w:p>
    <w:p w14:paraId="1F6AF597" w14:textId="2286FDFE" w:rsidR="009E2420" w:rsidRPr="001F2C38" w:rsidRDefault="009E2420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2.3.</w:t>
      </w:r>
      <w:r w:rsidR="00DB214E" w:rsidRPr="001F2C38">
        <w:rPr>
          <w:rFonts w:ascii="Times New Roman" w:eastAsia="Times New Roman" w:hAnsi="Times New Roman" w:cs="Times New Roman"/>
          <w:lang w:eastAsia="ru-RU"/>
        </w:rPr>
        <w:t>4</w:t>
      </w:r>
      <w:r w:rsidRPr="001F2C38">
        <w:rPr>
          <w:rFonts w:ascii="Times New Roman" w:eastAsia="Times New Roman" w:hAnsi="Times New Roman" w:cs="Times New Roman"/>
          <w:lang w:eastAsia="ru-RU"/>
        </w:rPr>
        <w:t>. Принять результат Работы с подписанием акта приема-сдачи, а при обнаружении отступлений от договора, ухудшающих результат Работы, или иных недостатков в Работе немедленно заявить об этом Исполнителю</w:t>
      </w:r>
      <w:r w:rsidR="00505E9D">
        <w:rPr>
          <w:rFonts w:ascii="Times New Roman" w:eastAsia="Times New Roman" w:hAnsi="Times New Roman" w:cs="Times New Roman"/>
          <w:lang w:eastAsia="ru-RU"/>
        </w:rPr>
        <w:t>;</w:t>
      </w:r>
    </w:p>
    <w:p w14:paraId="158E53DD" w14:textId="007542FF" w:rsidR="009E2420" w:rsidRPr="001F2C38" w:rsidRDefault="009E2420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2.3.</w:t>
      </w:r>
      <w:r w:rsidR="00DB214E" w:rsidRPr="001F2C38">
        <w:rPr>
          <w:rFonts w:ascii="Times New Roman" w:eastAsia="Times New Roman" w:hAnsi="Times New Roman" w:cs="Times New Roman"/>
          <w:lang w:eastAsia="ru-RU"/>
        </w:rPr>
        <w:t>5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. </w:t>
      </w:r>
      <w:r w:rsidR="002436A9" w:rsidRPr="001F2C38">
        <w:rPr>
          <w:rFonts w:ascii="Times New Roman" w:eastAsia="Times New Roman" w:hAnsi="Times New Roman" w:cs="Times New Roman"/>
          <w:lang w:eastAsia="ru-RU"/>
        </w:rPr>
        <w:t>Осуществить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 </w:t>
      </w:r>
      <w:r w:rsidR="00297F33">
        <w:rPr>
          <w:rFonts w:ascii="Times New Roman" w:eastAsia="Times New Roman" w:hAnsi="Times New Roman" w:cs="Times New Roman"/>
          <w:lang w:eastAsia="ru-RU"/>
        </w:rPr>
        <w:t xml:space="preserve">оплату </w:t>
      </w:r>
      <w:r w:rsidRPr="001F2C38">
        <w:rPr>
          <w:rFonts w:ascii="Times New Roman" w:eastAsia="Times New Roman" w:hAnsi="Times New Roman" w:cs="Times New Roman"/>
          <w:lang w:eastAsia="ru-RU"/>
        </w:rPr>
        <w:t>Исполнителю</w:t>
      </w:r>
      <w:r w:rsidR="002436A9" w:rsidRPr="001F2C38">
        <w:rPr>
          <w:rFonts w:ascii="Times New Roman" w:eastAsia="Times New Roman" w:hAnsi="Times New Roman" w:cs="Times New Roman"/>
          <w:lang w:eastAsia="ru-RU"/>
        </w:rPr>
        <w:t xml:space="preserve"> за выполненные работы</w:t>
      </w:r>
      <w:r w:rsidRPr="001F2C38">
        <w:rPr>
          <w:rFonts w:ascii="Times New Roman" w:eastAsia="Times New Roman" w:hAnsi="Times New Roman" w:cs="Times New Roman"/>
          <w:lang w:eastAsia="ru-RU"/>
        </w:rPr>
        <w:t>, порядок и сроки выплаты которого определены п.3.1-3.</w:t>
      </w:r>
      <w:r w:rsidR="002436A9" w:rsidRPr="001F2C38">
        <w:rPr>
          <w:rFonts w:ascii="Times New Roman" w:eastAsia="Times New Roman" w:hAnsi="Times New Roman" w:cs="Times New Roman"/>
          <w:lang w:eastAsia="ru-RU"/>
        </w:rPr>
        <w:t>5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 настоящего Договора</w:t>
      </w:r>
      <w:r w:rsidR="00505E9D">
        <w:rPr>
          <w:rFonts w:ascii="Times New Roman" w:eastAsia="Times New Roman" w:hAnsi="Times New Roman" w:cs="Times New Roman"/>
          <w:lang w:eastAsia="ru-RU"/>
        </w:rPr>
        <w:t>.</w:t>
      </w:r>
    </w:p>
    <w:p w14:paraId="655C6789" w14:textId="25FDE016" w:rsidR="009E2420" w:rsidRPr="001F2C38" w:rsidRDefault="009E2420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2.4. Заказчик имеет право:</w:t>
      </w:r>
    </w:p>
    <w:p w14:paraId="4A6B1D28" w14:textId="3AC99633" w:rsidR="002D3460" w:rsidRPr="001F2C38" w:rsidRDefault="009E2420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 xml:space="preserve">2.4.1. В любое время проверять ход и качество Работы, выполняемой Исполнителем, не вмешиваясь в его деятельность. </w:t>
      </w:r>
    </w:p>
    <w:p w14:paraId="6293FD6A" w14:textId="77777777" w:rsidR="00C42806" w:rsidRPr="001F2C38" w:rsidRDefault="00C42806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0A4A6C04" w14:textId="27939FF8" w:rsidR="00260A04" w:rsidRPr="001F2C38" w:rsidRDefault="00260A04" w:rsidP="001F2C38">
      <w:pPr>
        <w:pStyle w:val="a5"/>
        <w:widowControl w:val="0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1F2C38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3. </w:t>
      </w:r>
      <w:r w:rsidR="009E2420" w:rsidRPr="001F2C38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СТОИМОСТЬ ДОГОВОРА, </w:t>
      </w:r>
      <w:r w:rsidRPr="001F2C38">
        <w:rPr>
          <w:rFonts w:ascii="Times New Roman" w:eastAsia="Times New Roman" w:hAnsi="Times New Roman" w:cs="Times New Roman"/>
          <w:b/>
          <w:bCs/>
          <w:caps/>
          <w:lang w:eastAsia="ru-RU"/>
        </w:rPr>
        <w:t>УСЛОВИЯ И СРОКИ ОПЛАТЫ</w:t>
      </w:r>
    </w:p>
    <w:p w14:paraId="412D577F" w14:textId="12811CB1" w:rsidR="009417A6" w:rsidRPr="001F2C38" w:rsidRDefault="009417A6" w:rsidP="001F2C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 xml:space="preserve">3.1. Общая </w:t>
      </w:r>
      <w:r w:rsidR="00DB214E" w:rsidRPr="001F2C38">
        <w:rPr>
          <w:rFonts w:ascii="Times New Roman" w:eastAsia="Times New Roman" w:hAnsi="Times New Roman" w:cs="Times New Roman"/>
          <w:lang w:eastAsia="ru-RU"/>
        </w:rPr>
        <w:t>с</w:t>
      </w:r>
      <w:r w:rsidRPr="001F2C38">
        <w:rPr>
          <w:rFonts w:ascii="Times New Roman" w:eastAsia="Times New Roman" w:hAnsi="Times New Roman" w:cs="Times New Roman"/>
          <w:lang w:eastAsia="ru-RU"/>
        </w:rPr>
        <w:t>тоимость Работ по Договору складывается из стоимости Работ по Заявкам, которые с момента их подписания Сторонами становятся неотъемлемыми частями Договора</w:t>
      </w:r>
      <w:r w:rsidRPr="001F2C3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04D02323" w14:textId="53EDB3C8" w:rsidR="009417A6" w:rsidRPr="001F2C38" w:rsidRDefault="009417A6" w:rsidP="001F2C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Стоимость Работ по конкретной Заявке зависит от вида</w:t>
      </w:r>
      <w:r w:rsidR="0028146C" w:rsidRPr="001F2C38">
        <w:rPr>
          <w:rFonts w:ascii="Times New Roman" w:eastAsia="Times New Roman" w:hAnsi="Times New Roman" w:cs="Times New Roman"/>
          <w:lang w:eastAsia="ru-RU"/>
        </w:rPr>
        <w:t xml:space="preserve"> (перечня)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 Работ и рассчитывается исходя из </w:t>
      </w:r>
      <w:r w:rsidR="00DB214E" w:rsidRPr="001F2C38">
        <w:rPr>
          <w:rFonts w:ascii="Times New Roman" w:eastAsia="Times New Roman" w:hAnsi="Times New Roman" w:cs="Times New Roman"/>
          <w:lang w:eastAsia="ru-RU"/>
        </w:rPr>
        <w:t>Спецификации и расценок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, </w:t>
      </w:r>
      <w:r w:rsidR="001A05D2" w:rsidRPr="001F2C38">
        <w:rPr>
          <w:rFonts w:ascii="Times New Roman" w:eastAsia="Times New Roman" w:hAnsi="Times New Roman" w:cs="Times New Roman"/>
          <w:lang w:eastAsia="ru-RU"/>
        </w:rPr>
        <w:t>указанны</w:t>
      </w:r>
      <w:r w:rsidR="001A05D2">
        <w:rPr>
          <w:rFonts w:ascii="Times New Roman" w:eastAsia="Times New Roman" w:hAnsi="Times New Roman" w:cs="Times New Roman"/>
          <w:lang w:eastAsia="ru-RU"/>
        </w:rPr>
        <w:t>х</w:t>
      </w:r>
      <w:r w:rsidR="001A05D2" w:rsidRPr="001F2C3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F2C38">
        <w:rPr>
          <w:rFonts w:ascii="Times New Roman" w:eastAsia="Times New Roman" w:hAnsi="Times New Roman" w:cs="Times New Roman"/>
          <w:lang w:eastAsia="ru-RU"/>
        </w:rPr>
        <w:t>в Приложении № 1 к Договору. С</w:t>
      </w:r>
      <w:r w:rsidR="00DB214E" w:rsidRPr="001F2C38">
        <w:rPr>
          <w:rFonts w:ascii="Times New Roman" w:eastAsia="Times New Roman" w:hAnsi="Times New Roman" w:cs="Times New Roman"/>
          <w:lang w:eastAsia="ru-RU"/>
        </w:rPr>
        <w:t>пецификация и расценки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 Работ, указанн</w:t>
      </w:r>
      <w:r w:rsidR="00DB214E" w:rsidRPr="001F2C38">
        <w:rPr>
          <w:rFonts w:ascii="Times New Roman" w:eastAsia="Times New Roman" w:hAnsi="Times New Roman" w:cs="Times New Roman"/>
          <w:lang w:eastAsia="ru-RU"/>
        </w:rPr>
        <w:t>ые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 в Приложении №1 к Договору, включает в себя стоимость всех затрат, издержек и расходов </w:t>
      </w:r>
      <w:r w:rsidR="006A4C81" w:rsidRPr="001F2C38">
        <w:rPr>
          <w:rFonts w:ascii="Times New Roman" w:eastAsia="Times New Roman" w:hAnsi="Times New Roman" w:cs="Times New Roman"/>
          <w:lang w:eastAsia="ru-RU"/>
        </w:rPr>
        <w:t>Исполнителя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, в том числе </w:t>
      </w:r>
      <w:r w:rsidR="004E3966" w:rsidRPr="001F2C38">
        <w:rPr>
          <w:rFonts w:ascii="Times New Roman" w:eastAsia="Times New Roman" w:hAnsi="Times New Roman" w:cs="Times New Roman"/>
          <w:lang w:eastAsia="ru-RU"/>
        </w:rPr>
        <w:t>оплата работы третьих лиц, если для выполнения Работ потребуется привлечение таковых</w:t>
      </w:r>
      <w:r w:rsidR="002436A9" w:rsidRPr="001F2C38">
        <w:rPr>
          <w:rFonts w:ascii="Times New Roman" w:eastAsia="Times New Roman" w:hAnsi="Times New Roman" w:cs="Times New Roman"/>
          <w:lang w:eastAsia="ru-RU"/>
        </w:rPr>
        <w:t>, а также с</w:t>
      </w:r>
      <w:r w:rsidRPr="001F2C38">
        <w:rPr>
          <w:rFonts w:ascii="Times New Roman" w:eastAsia="Times New Roman" w:hAnsi="Times New Roman" w:cs="Times New Roman"/>
          <w:lang w:eastAsia="ru-RU"/>
        </w:rPr>
        <w:t>тоимость расходных материалов, необходимых для выполнения Работ, накладны</w:t>
      </w:r>
      <w:r w:rsidR="002436A9" w:rsidRPr="001F2C38">
        <w:rPr>
          <w:rFonts w:ascii="Times New Roman" w:eastAsia="Times New Roman" w:hAnsi="Times New Roman" w:cs="Times New Roman"/>
          <w:lang w:eastAsia="ru-RU"/>
        </w:rPr>
        <w:t>х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 и плановы</w:t>
      </w:r>
      <w:r w:rsidR="002436A9" w:rsidRPr="001F2C38">
        <w:rPr>
          <w:rFonts w:ascii="Times New Roman" w:eastAsia="Times New Roman" w:hAnsi="Times New Roman" w:cs="Times New Roman"/>
          <w:lang w:eastAsia="ru-RU"/>
        </w:rPr>
        <w:t>х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 расход</w:t>
      </w:r>
      <w:r w:rsidR="002436A9" w:rsidRPr="001F2C38">
        <w:rPr>
          <w:rFonts w:ascii="Times New Roman" w:eastAsia="Times New Roman" w:hAnsi="Times New Roman" w:cs="Times New Roman"/>
          <w:lang w:eastAsia="ru-RU"/>
        </w:rPr>
        <w:t>ов</w:t>
      </w:r>
      <w:r w:rsidRPr="001F2C38">
        <w:rPr>
          <w:rFonts w:ascii="Times New Roman" w:eastAsia="Times New Roman" w:hAnsi="Times New Roman" w:cs="Times New Roman"/>
          <w:lang w:eastAsia="ru-RU"/>
        </w:rPr>
        <w:t>, транспортны</w:t>
      </w:r>
      <w:r w:rsidR="002436A9" w:rsidRPr="001F2C38">
        <w:rPr>
          <w:rFonts w:ascii="Times New Roman" w:eastAsia="Times New Roman" w:hAnsi="Times New Roman" w:cs="Times New Roman"/>
          <w:lang w:eastAsia="ru-RU"/>
        </w:rPr>
        <w:t>х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 расход</w:t>
      </w:r>
      <w:r w:rsidR="002436A9" w:rsidRPr="001F2C38">
        <w:rPr>
          <w:rFonts w:ascii="Times New Roman" w:eastAsia="Times New Roman" w:hAnsi="Times New Roman" w:cs="Times New Roman"/>
          <w:lang w:eastAsia="ru-RU"/>
        </w:rPr>
        <w:t>ов</w:t>
      </w:r>
      <w:r w:rsidRPr="001F2C38">
        <w:rPr>
          <w:rFonts w:ascii="Times New Roman" w:eastAsia="Times New Roman" w:hAnsi="Times New Roman" w:cs="Times New Roman"/>
          <w:lang w:eastAsia="ru-RU"/>
        </w:rPr>
        <w:t>, а также все налоги и пошлины и иные обязательные платежи, связанные с выполнением обязательств по Договору.</w:t>
      </w:r>
    </w:p>
    <w:p w14:paraId="000DDFF1" w14:textId="02BF97A9" w:rsidR="00260A04" w:rsidRPr="001F2C38" w:rsidRDefault="00260A04" w:rsidP="001F2C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 xml:space="preserve">3.2. Оплата производится по факту выполнения </w:t>
      </w:r>
      <w:r w:rsidR="002436A9" w:rsidRPr="001F2C38">
        <w:rPr>
          <w:rFonts w:ascii="Times New Roman" w:eastAsia="Times New Roman" w:hAnsi="Times New Roman" w:cs="Times New Roman"/>
          <w:lang w:eastAsia="ru-RU"/>
        </w:rPr>
        <w:t>Р</w:t>
      </w:r>
      <w:r w:rsidRPr="001F2C38">
        <w:rPr>
          <w:rFonts w:ascii="Times New Roman" w:eastAsia="Times New Roman" w:hAnsi="Times New Roman" w:cs="Times New Roman"/>
          <w:lang w:eastAsia="ru-RU"/>
        </w:rPr>
        <w:t>абот в рублях.</w:t>
      </w:r>
    </w:p>
    <w:p w14:paraId="403EA2DA" w14:textId="4E8AA0E3" w:rsidR="009417A6" w:rsidRPr="001F2C38" w:rsidRDefault="009417A6" w:rsidP="001F2C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F2C38">
        <w:rPr>
          <w:rFonts w:ascii="Times New Roman" w:eastAsia="Times New Roman" w:hAnsi="Times New Roman" w:cs="Times New Roman"/>
          <w:lang w:eastAsia="ru-RU"/>
        </w:rPr>
        <w:t xml:space="preserve">3.3. </w:t>
      </w:r>
      <w:r w:rsidRPr="001F2C38">
        <w:rPr>
          <w:rFonts w:ascii="Times New Roman" w:eastAsia="Times New Roman" w:hAnsi="Times New Roman" w:cs="Times New Roman"/>
        </w:rPr>
        <w:t xml:space="preserve">Общая цена настоящего Договора в течение всего срока действия Договора не может превышать </w:t>
      </w:r>
      <w:r w:rsidR="00585B6E" w:rsidRPr="009226B0">
        <w:rPr>
          <w:rFonts w:ascii="Times New Roman" w:eastAsia="Times New Roman" w:hAnsi="Times New Roman" w:cs="Times New Roman"/>
          <w:highlight w:val="yellow"/>
        </w:rPr>
        <w:t>8</w:t>
      </w:r>
      <w:r w:rsidRPr="009226B0">
        <w:rPr>
          <w:rFonts w:ascii="Times New Roman" w:eastAsia="Times New Roman" w:hAnsi="Times New Roman" w:cs="Times New Roman"/>
          <w:highlight w:val="yellow"/>
        </w:rPr>
        <w:t>00</w:t>
      </w:r>
      <w:r w:rsidR="00CD0C4D" w:rsidRPr="009226B0">
        <w:rPr>
          <w:rFonts w:ascii="Times New Roman" w:eastAsia="Times New Roman" w:hAnsi="Times New Roman" w:cs="Times New Roman"/>
          <w:highlight w:val="yellow"/>
        </w:rPr>
        <w:t> </w:t>
      </w:r>
      <w:r w:rsidRPr="009226B0">
        <w:rPr>
          <w:rFonts w:ascii="Times New Roman" w:eastAsia="Times New Roman" w:hAnsi="Times New Roman" w:cs="Times New Roman"/>
          <w:highlight w:val="yellow"/>
        </w:rPr>
        <w:t>000 (</w:t>
      </w:r>
      <w:r w:rsidR="00865A04">
        <w:rPr>
          <w:rFonts w:ascii="Times New Roman" w:eastAsia="Times New Roman" w:hAnsi="Times New Roman" w:cs="Times New Roman"/>
          <w:highlight w:val="yellow"/>
        </w:rPr>
        <w:t>В</w:t>
      </w:r>
      <w:r w:rsidR="00585B6E" w:rsidRPr="009226B0">
        <w:rPr>
          <w:rFonts w:ascii="Times New Roman" w:eastAsia="Times New Roman" w:hAnsi="Times New Roman" w:cs="Times New Roman"/>
          <w:highlight w:val="yellow"/>
        </w:rPr>
        <w:t>осемьсот</w:t>
      </w:r>
      <w:r w:rsidRPr="009226B0">
        <w:rPr>
          <w:rFonts w:ascii="Times New Roman" w:eastAsia="Times New Roman" w:hAnsi="Times New Roman" w:cs="Times New Roman"/>
          <w:highlight w:val="yellow"/>
        </w:rPr>
        <w:t xml:space="preserve"> тысяч)</w:t>
      </w:r>
      <w:r w:rsidRPr="001F2C38">
        <w:rPr>
          <w:rFonts w:ascii="Times New Roman" w:eastAsia="Times New Roman" w:hAnsi="Times New Roman" w:cs="Times New Roman"/>
        </w:rPr>
        <w:t xml:space="preserve"> рублей 00 копеек,</w:t>
      </w:r>
      <w:r w:rsidR="00DB214E" w:rsidRPr="001F2C38">
        <w:rPr>
          <w:rFonts w:ascii="Times New Roman" w:eastAsia="Times New Roman" w:hAnsi="Times New Roman" w:cs="Times New Roman"/>
        </w:rPr>
        <w:t xml:space="preserve"> </w:t>
      </w:r>
      <w:r w:rsidR="00585B6E" w:rsidRPr="00585B6E">
        <w:rPr>
          <w:rFonts w:ascii="Times New Roman" w:eastAsia="Times New Roman" w:hAnsi="Times New Roman" w:cs="Times New Roman"/>
          <w:color w:val="FF0000"/>
        </w:rPr>
        <w:t xml:space="preserve">в т.ч. </w:t>
      </w:r>
      <w:r w:rsidRPr="00585B6E">
        <w:rPr>
          <w:rFonts w:ascii="Times New Roman" w:eastAsia="Times New Roman" w:hAnsi="Times New Roman" w:cs="Times New Roman"/>
          <w:color w:val="FF0000"/>
        </w:rPr>
        <w:t xml:space="preserve">НДС </w:t>
      </w:r>
      <w:r w:rsidR="00585B6E" w:rsidRPr="00585B6E">
        <w:rPr>
          <w:rFonts w:ascii="Times New Roman" w:eastAsia="Times New Roman" w:hAnsi="Times New Roman" w:cs="Times New Roman"/>
          <w:color w:val="FF0000"/>
        </w:rPr>
        <w:t xml:space="preserve">/ НДС </w:t>
      </w:r>
      <w:r w:rsidR="00DB214E" w:rsidRPr="00585B6E">
        <w:rPr>
          <w:rFonts w:ascii="Times New Roman" w:eastAsia="Times New Roman" w:hAnsi="Times New Roman" w:cs="Times New Roman"/>
          <w:color w:val="FF0000"/>
        </w:rPr>
        <w:t>не облагается</w:t>
      </w:r>
      <w:r w:rsidR="00585B6E" w:rsidRPr="00585B6E">
        <w:rPr>
          <w:rFonts w:ascii="Times New Roman" w:eastAsia="Times New Roman" w:hAnsi="Times New Roman" w:cs="Times New Roman"/>
          <w:color w:val="FF0000"/>
        </w:rPr>
        <w:t xml:space="preserve"> / в том числе налог на профессиональный доход (далее – НПД)</w:t>
      </w:r>
      <w:r w:rsidRPr="001F2C38">
        <w:rPr>
          <w:rFonts w:ascii="Times New Roman" w:eastAsia="Times New Roman" w:hAnsi="Times New Roman" w:cs="Times New Roman"/>
        </w:rPr>
        <w:t xml:space="preserve">. Установленное настоящим пунктом ограничение не влечет обязанности Заказчика по заказам </w:t>
      </w:r>
      <w:r w:rsidR="002436A9" w:rsidRPr="001F2C38">
        <w:rPr>
          <w:rFonts w:ascii="Times New Roman" w:eastAsia="Times New Roman" w:hAnsi="Times New Roman" w:cs="Times New Roman"/>
        </w:rPr>
        <w:t>Работ</w:t>
      </w:r>
      <w:r w:rsidRPr="001F2C38">
        <w:rPr>
          <w:rFonts w:ascii="Times New Roman" w:eastAsia="Times New Roman" w:hAnsi="Times New Roman" w:cs="Times New Roman"/>
        </w:rPr>
        <w:t xml:space="preserve"> на всю сумму. Контроль за соблюдением лимита осуществляется Заказчиком. При заказе </w:t>
      </w:r>
      <w:r w:rsidR="002436A9" w:rsidRPr="001F2C38">
        <w:rPr>
          <w:rFonts w:ascii="Times New Roman" w:eastAsia="Times New Roman" w:hAnsi="Times New Roman" w:cs="Times New Roman"/>
        </w:rPr>
        <w:t>Работ</w:t>
      </w:r>
      <w:r w:rsidRPr="001F2C38">
        <w:rPr>
          <w:rFonts w:ascii="Times New Roman" w:eastAsia="Times New Roman" w:hAnsi="Times New Roman" w:cs="Times New Roman"/>
        </w:rPr>
        <w:t xml:space="preserve"> на меньшую стоимость</w:t>
      </w:r>
      <w:r w:rsidR="001A05D2">
        <w:rPr>
          <w:rFonts w:ascii="Times New Roman" w:eastAsia="Times New Roman" w:hAnsi="Times New Roman" w:cs="Times New Roman"/>
        </w:rPr>
        <w:t>,</w:t>
      </w:r>
      <w:r w:rsidRPr="001F2C38">
        <w:rPr>
          <w:rFonts w:ascii="Times New Roman" w:eastAsia="Times New Roman" w:hAnsi="Times New Roman" w:cs="Times New Roman"/>
        </w:rPr>
        <w:t xml:space="preserve"> Исполнитель не вправе требовать от Заказчика каких-либо компенсаций убытков, возмещений и имущественных предоставлений, а также не вправе требовать изменения любых иных условий Договора. В случае возможного превышения установленного лимита по Договору Заказчик не вправе принимать </w:t>
      </w:r>
      <w:r w:rsidR="002436A9" w:rsidRPr="001F2C38">
        <w:rPr>
          <w:rFonts w:ascii="Times New Roman" w:eastAsia="Times New Roman" w:hAnsi="Times New Roman" w:cs="Times New Roman"/>
        </w:rPr>
        <w:t>Работы</w:t>
      </w:r>
      <w:r w:rsidRPr="001F2C38">
        <w:rPr>
          <w:rFonts w:ascii="Times New Roman" w:eastAsia="Times New Roman" w:hAnsi="Times New Roman" w:cs="Times New Roman"/>
        </w:rPr>
        <w:t xml:space="preserve">, а Исполнитель – оказывать </w:t>
      </w:r>
      <w:r w:rsidR="002436A9" w:rsidRPr="001F2C38">
        <w:rPr>
          <w:rFonts w:ascii="Times New Roman" w:eastAsia="Times New Roman" w:hAnsi="Times New Roman" w:cs="Times New Roman"/>
        </w:rPr>
        <w:t>Работы</w:t>
      </w:r>
      <w:r w:rsidRPr="001F2C38">
        <w:rPr>
          <w:rFonts w:ascii="Times New Roman" w:eastAsia="Times New Roman" w:hAnsi="Times New Roman" w:cs="Times New Roman"/>
        </w:rPr>
        <w:t>, оказание которых приведет к нарушению лимита Договора.</w:t>
      </w:r>
    </w:p>
    <w:p w14:paraId="383FF71D" w14:textId="1EC8A469" w:rsidR="009417A6" w:rsidRPr="001F2C38" w:rsidRDefault="00260A04" w:rsidP="001F2C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3.</w:t>
      </w:r>
      <w:r w:rsidR="009417A6" w:rsidRPr="001F2C38">
        <w:rPr>
          <w:rFonts w:ascii="Times New Roman" w:eastAsia="Times New Roman" w:hAnsi="Times New Roman" w:cs="Times New Roman"/>
          <w:lang w:eastAsia="ru-RU"/>
        </w:rPr>
        <w:t>4</w:t>
      </w:r>
      <w:r w:rsidRPr="001F2C38">
        <w:rPr>
          <w:rFonts w:ascii="Times New Roman" w:eastAsia="Times New Roman" w:hAnsi="Times New Roman" w:cs="Times New Roman"/>
          <w:lang w:eastAsia="ru-RU"/>
        </w:rPr>
        <w:t>.</w:t>
      </w:r>
      <w:r w:rsidR="002436A9" w:rsidRPr="001F2C38">
        <w:rPr>
          <w:rFonts w:ascii="Times New Roman" w:eastAsia="Times New Roman" w:hAnsi="Times New Roman" w:cs="Times New Roman"/>
          <w:lang w:eastAsia="ru-RU"/>
        </w:rPr>
        <w:t xml:space="preserve"> </w:t>
      </w:r>
      <w:r w:rsidR="009417A6" w:rsidRPr="001F2C38">
        <w:rPr>
          <w:rFonts w:ascii="Times New Roman" w:eastAsia="Times New Roman" w:hAnsi="Times New Roman" w:cs="Times New Roman"/>
          <w:lang w:eastAsia="ru-RU"/>
        </w:rPr>
        <w:t>Порядок оплаты по Договору:</w:t>
      </w:r>
    </w:p>
    <w:p w14:paraId="08F7D8FF" w14:textId="636F7B3D" w:rsidR="009417A6" w:rsidRPr="001F2C38" w:rsidRDefault="009417A6" w:rsidP="001F2C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3.</w:t>
      </w:r>
      <w:r w:rsidR="002436A9" w:rsidRPr="001F2C38">
        <w:rPr>
          <w:rFonts w:ascii="Times New Roman" w:eastAsia="Times New Roman" w:hAnsi="Times New Roman" w:cs="Times New Roman"/>
          <w:lang w:eastAsia="ru-RU"/>
        </w:rPr>
        <w:t>4</w:t>
      </w:r>
      <w:r w:rsidRPr="001F2C38">
        <w:rPr>
          <w:rFonts w:ascii="Times New Roman" w:eastAsia="Times New Roman" w:hAnsi="Times New Roman" w:cs="Times New Roman"/>
          <w:lang w:eastAsia="ru-RU"/>
        </w:rPr>
        <w:t>.1. Оплата Работ по выполненным Заявкам в отчетном периоде осуществляется Заказчиком ежемесячно</w:t>
      </w:r>
      <w:r w:rsidRPr="001F2C38">
        <w:rPr>
          <w:rFonts w:ascii="Times New Roman" w:hAnsi="Times New Roman" w:cs="Times New Roman"/>
        </w:rPr>
        <w:t xml:space="preserve"> путем перечисления стоимости выполненных Работ за соответствующий месяц на банковский счет </w:t>
      </w:r>
      <w:r w:rsidR="006A4C81" w:rsidRPr="001F2C38">
        <w:rPr>
          <w:rFonts w:ascii="Times New Roman" w:hAnsi="Times New Roman" w:cs="Times New Roman"/>
        </w:rPr>
        <w:t>Исполнителя</w:t>
      </w:r>
      <w:r w:rsidR="001A05D2">
        <w:rPr>
          <w:rFonts w:ascii="Times New Roman" w:hAnsi="Times New Roman" w:cs="Times New Roman"/>
        </w:rPr>
        <w:t>,</w:t>
      </w:r>
      <w:r w:rsidRPr="001F2C38">
        <w:rPr>
          <w:rFonts w:ascii="Times New Roman" w:hAnsi="Times New Roman" w:cs="Times New Roman"/>
        </w:rPr>
        <w:t xml:space="preserve"> реквизиты которого указаны в </w:t>
      </w:r>
      <w:r w:rsidR="006A4C81" w:rsidRPr="001F2C38">
        <w:rPr>
          <w:rFonts w:ascii="Times New Roman" w:hAnsi="Times New Roman" w:cs="Times New Roman"/>
        </w:rPr>
        <w:t>п</w:t>
      </w:r>
      <w:r w:rsidR="002436A9" w:rsidRPr="001F2C38">
        <w:rPr>
          <w:rFonts w:ascii="Times New Roman" w:hAnsi="Times New Roman" w:cs="Times New Roman"/>
        </w:rPr>
        <w:t>.</w:t>
      </w:r>
      <w:r w:rsidRPr="001F2C38">
        <w:rPr>
          <w:rFonts w:ascii="Times New Roman" w:hAnsi="Times New Roman" w:cs="Times New Roman"/>
        </w:rPr>
        <w:t xml:space="preserve"> </w:t>
      </w:r>
      <w:r w:rsidR="001A05D2" w:rsidRPr="001F2C38">
        <w:rPr>
          <w:rFonts w:ascii="Times New Roman" w:hAnsi="Times New Roman" w:cs="Times New Roman"/>
        </w:rPr>
        <w:t>1</w:t>
      </w:r>
      <w:r w:rsidR="001A05D2">
        <w:rPr>
          <w:rFonts w:ascii="Times New Roman" w:hAnsi="Times New Roman" w:cs="Times New Roman"/>
        </w:rPr>
        <w:t>3</w:t>
      </w:r>
      <w:r w:rsidR="001A05D2" w:rsidRPr="001F2C38">
        <w:rPr>
          <w:rFonts w:ascii="Times New Roman" w:hAnsi="Times New Roman" w:cs="Times New Roman"/>
        </w:rPr>
        <w:t xml:space="preserve"> </w:t>
      </w:r>
      <w:r w:rsidRPr="001F2C38">
        <w:rPr>
          <w:rFonts w:ascii="Times New Roman" w:hAnsi="Times New Roman" w:cs="Times New Roman"/>
        </w:rPr>
        <w:t>настоящего Договора,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 в течение </w:t>
      </w:r>
      <w:r w:rsidR="001A05D2">
        <w:rPr>
          <w:rFonts w:ascii="Times New Roman" w:eastAsia="Times New Roman" w:hAnsi="Times New Roman" w:cs="Times New Roman"/>
          <w:lang w:eastAsia="ru-RU"/>
        </w:rPr>
        <w:t>10</w:t>
      </w:r>
      <w:r w:rsidR="001A05D2" w:rsidRPr="001F2C3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F2C38">
        <w:rPr>
          <w:rFonts w:ascii="Times New Roman" w:eastAsia="Times New Roman" w:hAnsi="Times New Roman" w:cs="Times New Roman"/>
          <w:lang w:eastAsia="ru-RU"/>
        </w:rPr>
        <w:t>(</w:t>
      </w:r>
      <w:r w:rsidR="001A05D2">
        <w:rPr>
          <w:rFonts w:ascii="Times New Roman" w:eastAsia="Times New Roman" w:hAnsi="Times New Roman" w:cs="Times New Roman"/>
          <w:lang w:eastAsia="ru-RU"/>
        </w:rPr>
        <w:t>Дес</w:t>
      </w:r>
      <w:r w:rsidR="001A05D2" w:rsidRPr="001F2C38">
        <w:rPr>
          <w:rFonts w:ascii="Times New Roman" w:eastAsia="Times New Roman" w:hAnsi="Times New Roman" w:cs="Times New Roman"/>
          <w:lang w:eastAsia="ru-RU"/>
        </w:rPr>
        <w:t>яти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) рабочих </w:t>
      </w:r>
      <w:r w:rsidRPr="001F2C38">
        <w:rPr>
          <w:rFonts w:ascii="Times New Roman" w:eastAsia="Times New Roman" w:hAnsi="Times New Roman" w:cs="Times New Roman"/>
          <w:lang w:eastAsia="ru-RU"/>
        </w:rPr>
        <w:lastRenderedPageBreak/>
        <w:t xml:space="preserve">дней </w:t>
      </w:r>
      <w:r w:rsidRPr="001F2C38">
        <w:rPr>
          <w:rFonts w:ascii="Times New Roman" w:eastAsia="Times New Roman" w:hAnsi="Times New Roman" w:cs="Times New Roman"/>
        </w:rPr>
        <w:t>с момента подписания Сторонами Акта сдачи-приемки выполненных работ за соответствующий отчетный период, при условии предоставления счета на оплату.</w:t>
      </w:r>
    </w:p>
    <w:p w14:paraId="274C70BA" w14:textId="77777777" w:rsidR="009417A6" w:rsidRPr="001F2C38" w:rsidRDefault="009417A6" w:rsidP="001F2C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 xml:space="preserve">Под отчетным периодом понимается </w:t>
      </w:r>
      <w:r w:rsidRPr="001F2C38">
        <w:rPr>
          <w:rFonts w:ascii="Times New Roman" w:eastAsia="Times New Roman" w:hAnsi="Times New Roman" w:cs="Times New Roman"/>
        </w:rPr>
        <w:t>промежуток времени, исчисляемый с первого по последнее число каждого календарного месяца, в котором выполнялись работы по соответствующим заявкам.</w:t>
      </w:r>
    </w:p>
    <w:p w14:paraId="3A8D4AFD" w14:textId="139212C0" w:rsidR="009417A6" w:rsidRPr="001F2C38" w:rsidRDefault="009417A6" w:rsidP="001F2C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3.</w:t>
      </w:r>
      <w:r w:rsidR="002436A9" w:rsidRPr="001F2C38">
        <w:rPr>
          <w:rFonts w:ascii="Times New Roman" w:eastAsia="Times New Roman" w:hAnsi="Times New Roman" w:cs="Times New Roman"/>
          <w:lang w:eastAsia="ru-RU"/>
        </w:rPr>
        <w:t>4</w:t>
      </w:r>
      <w:r w:rsidRPr="001F2C38">
        <w:rPr>
          <w:rFonts w:ascii="Times New Roman" w:eastAsia="Times New Roman" w:hAnsi="Times New Roman" w:cs="Times New Roman"/>
          <w:lang w:eastAsia="ru-RU"/>
        </w:rPr>
        <w:t>.2. Днем оплаты считается день списания денежных средств с расчетного счета Заказчика.</w:t>
      </w:r>
    </w:p>
    <w:p w14:paraId="5982A752" w14:textId="66FE9BBB" w:rsidR="009417A6" w:rsidRPr="001F2C38" w:rsidRDefault="009417A6" w:rsidP="001F2C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3.</w:t>
      </w:r>
      <w:r w:rsidR="002436A9" w:rsidRPr="001F2C38">
        <w:rPr>
          <w:rFonts w:ascii="Times New Roman" w:eastAsia="Times New Roman" w:hAnsi="Times New Roman" w:cs="Times New Roman"/>
          <w:lang w:eastAsia="ru-RU"/>
        </w:rPr>
        <w:t>5</w:t>
      </w:r>
      <w:r w:rsidRPr="001F2C38">
        <w:rPr>
          <w:rFonts w:ascii="Times New Roman" w:eastAsia="Times New Roman" w:hAnsi="Times New Roman" w:cs="Times New Roman"/>
          <w:lang w:eastAsia="ru-RU"/>
        </w:rPr>
        <w:t>. Стоимость видов Работ</w:t>
      </w:r>
      <w:r w:rsidR="002436A9" w:rsidRPr="001F2C38">
        <w:rPr>
          <w:rFonts w:ascii="Times New Roman" w:eastAsia="Times New Roman" w:hAnsi="Times New Roman" w:cs="Times New Roman"/>
          <w:lang w:eastAsia="ru-RU"/>
        </w:rPr>
        <w:t>,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 указанная в Приложении № 1 к Договору</w:t>
      </w:r>
      <w:r w:rsidR="002436A9" w:rsidRPr="001F2C38">
        <w:rPr>
          <w:rFonts w:ascii="Times New Roman" w:eastAsia="Times New Roman" w:hAnsi="Times New Roman" w:cs="Times New Roman"/>
          <w:lang w:eastAsia="ru-RU"/>
        </w:rPr>
        <w:t>,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 является твердой и изменению не подлежит в течение всего периода действия настоящего Договора.</w:t>
      </w:r>
    </w:p>
    <w:p w14:paraId="6D184B3C" w14:textId="10C31D38" w:rsidR="007F31BA" w:rsidRDefault="009417A6" w:rsidP="001F2C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3.</w:t>
      </w:r>
      <w:r w:rsidR="002436A9" w:rsidRPr="001F2C38">
        <w:rPr>
          <w:rFonts w:ascii="Times New Roman" w:eastAsia="Times New Roman" w:hAnsi="Times New Roman" w:cs="Times New Roman"/>
          <w:lang w:eastAsia="ru-RU"/>
        </w:rPr>
        <w:t>6</w:t>
      </w:r>
      <w:r w:rsidRPr="001F2C38">
        <w:rPr>
          <w:rFonts w:ascii="Times New Roman" w:eastAsia="Times New Roman" w:hAnsi="Times New Roman" w:cs="Times New Roman"/>
          <w:lang w:eastAsia="ru-RU"/>
        </w:rPr>
        <w:t>.</w:t>
      </w:r>
      <w:r w:rsidR="002436A9" w:rsidRPr="001F2C3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Заказчик вправе отказаться от выполнения работ </w:t>
      </w:r>
      <w:r w:rsidR="006A4C81" w:rsidRPr="001F2C38">
        <w:rPr>
          <w:rFonts w:ascii="Times New Roman" w:eastAsia="Times New Roman" w:hAnsi="Times New Roman" w:cs="Times New Roman"/>
          <w:lang w:eastAsia="ru-RU"/>
        </w:rPr>
        <w:t>Исполнителем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 на любом этапе выполнения Работ.</w:t>
      </w:r>
    </w:p>
    <w:p w14:paraId="3D44E56B" w14:textId="2B07E9D1" w:rsidR="00917BC9" w:rsidRDefault="00917BC9" w:rsidP="00917B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3.7. </w:t>
      </w:r>
      <w:r w:rsidRPr="00917BC9">
        <w:rPr>
          <w:rFonts w:ascii="Times New Roman" w:eastAsia="Times New Roman" w:hAnsi="Times New Roman" w:cs="Times New Roman"/>
          <w:lang w:eastAsia="ru-RU"/>
        </w:rPr>
        <w:t>При заключении настоящего Договора Исполнитель выражает свое согласие на осуществление Министерством земельных и имущественных отношений Республики Татарстан и органом государственного финансового контроля проверок соблюдения условий, целей и порядка предоставления денежных средств (субсидий), полученных Исполнителем в рамках настоящего договора, в соответствии с законодательством, а также на запрет приобретения за счет полученных денежных средств иностранной валюты.</w:t>
      </w:r>
    </w:p>
    <w:p w14:paraId="7A05084D" w14:textId="77777777" w:rsidR="00260A04" w:rsidRPr="001F2C38" w:rsidRDefault="00260A04" w:rsidP="001F2C38">
      <w:pPr>
        <w:pStyle w:val="a5"/>
        <w:widowControl w:val="0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1F2C38">
        <w:rPr>
          <w:rFonts w:ascii="Times New Roman" w:eastAsia="Times New Roman" w:hAnsi="Times New Roman" w:cs="Times New Roman"/>
          <w:b/>
          <w:bCs/>
          <w:caps/>
          <w:lang w:eastAsia="ru-RU"/>
        </w:rPr>
        <w:t>4. УСЛОВИЯ И СРОКИ ПРОВЕДЕНИЯ РАБОТ</w:t>
      </w:r>
    </w:p>
    <w:p w14:paraId="2E1C78EC" w14:textId="0233FE94" w:rsidR="00260A04" w:rsidRPr="001F2C38" w:rsidRDefault="00260A04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 xml:space="preserve">4.1. </w:t>
      </w:r>
      <w:r w:rsidR="008D247E" w:rsidRPr="001F2C38">
        <w:rPr>
          <w:rFonts w:ascii="Times New Roman" w:eastAsia="Times New Roman" w:hAnsi="Times New Roman" w:cs="Times New Roman"/>
          <w:lang w:eastAsia="ru-RU"/>
        </w:rPr>
        <w:t>Наименование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 </w:t>
      </w:r>
      <w:r w:rsidR="002436A9" w:rsidRPr="001F2C38">
        <w:rPr>
          <w:rFonts w:ascii="Times New Roman" w:eastAsia="Times New Roman" w:hAnsi="Times New Roman" w:cs="Times New Roman"/>
          <w:lang w:eastAsia="ru-RU"/>
        </w:rPr>
        <w:t>Р</w:t>
      </w:r>
      <w:r w:rsidRPr="001F2C38">
        <w:rPr>
          <w:rFonts w:ascii="Times New Roman" w:eastAsia="Times New Roman" w:hAnsi="Times New Roman" w:cs="Times New Roman"/>
          <w:lang w:eastAsia="ru-RU"/>
        </w:rPr>
        <w:t>абот по</w:t>
      </w:r>
      <w:r w:rsidR="002436A9" w:rsidRPr="001F2C38">
        <w:rPr>
          <w:rFonts w:ascii="Times New Roman" w:hAnsi="Times New Roman" w:cs="Times New Roman"/>
        </w:rPr>
        <w:t xml:space="preserve"> </w:t>
      </w:r>
      <w:r w:rsidR="002436A9" w:rsidRPr="001F2C38">
        <w:rPr>
          <w:rFonts w:ascii="Times New Roman" w:eastAsia="Times New Roman" w:hAnsi="Times New Roman" w:cs="Times New Roman"/>
          <w:lang w:eastAsia="ru-RU"/>
        </w:rPr>
        <w:t>уборке</w:t>
      </w:r>
      <w:r w:rsidR="004B3AED" w:rsidRPr="001F2C38">
        <w:rPr>
          <w:rFonts w:ascii="Times New Roman" w:eastAsia="Times New Roman" w:hAnsi="Times New Roman" w:cs="Times New Roman"/>
          <w:lang w:eastAsia="ru-RU"/>
        </w:rPr>
        <w:t xml:space="preserve"> в арендуемых Заказчиком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 </w:t>
      </w:r>
      <w:r w:rsidR="002436A9" w:rsidRPr="001F2C38">
        <w:rPr>
          <w:rFonts w:ascii="Times New Roman" w:eastAsia="Times New Roman" w:hAnsi="Times New Roman" w:cs="Times New Roman"/>
          <w:lang w:eastAsia="ru-RU"/>
        </w:rPr>
        <w:t>жилых помещени</w:t>
      </w:r>
      <w:r w:rsidR="004B3AED" w:rsidRPr="001F2C38">
        <w:rPr>
          <w:rFonts w:ascii="Times New Roman" w:eastAsia="Times New Roman" w:hAnsi="Times New Roman" w:cs="Times New Roman"/>
          <w:lang w:eastAsia="ru-RU"/>
        </w:rPr>
        <w:t>ях</w:t>
      </w:r>
      <w:r w:rsidR="002436A9" w:rsidRPr="001F2C38">
        <w:rPr>
          <w:rFonts w:ascii="Times New Roman" w:eastAsia="Times New Roman" w:hAnsi="Times New Roman" w:cs="Times New Roman"/>
          <w:lang w:eastAsia="ru-RU"/>
        </w:rPr>
        <w:t xml:space="preserve"> в многоквартирных домах города Иннополис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, указан в Приложении №1 к настоящему Договору, согласован </w:t>
      </w:r>
      <w:r w:rsidR="002D3460" w:rsidRPr="001F2C38">
        <w:rPr>
          <w:rFonts w:ascii="Times New Roman" w:eastAsia="Times New Roman" w:hAnsi="Times New Roman" w:cs="Times New Roman"/>
          <w:lang w:eastAsia="ru-RU"/>
        </w:rPr>
        <w:t>Сторонами</w:t>
      </w:r>
      <w:r w:rsidRPr="001F2C38">
        <w:rPr>
          <w:rFonts w:ascii="Times New Roman" w:eastAsia="Times New Roman" w:hAnsi="Times New Roman" w:cs="Times New Roman"/>
          <w:lang w:eastAsia="ru-RU"/>
        </w:rPr>
        <w:t>.</w:t>
      </w:r>
    </w:p>
    <w:p w14:paraId="1557AE75" w14:textId="46D7B8D6" w:rsidR="00260A04" w:rsidRPr="001F2C38" w:rsidRDefault="00260A04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 xml:space="preserve">4.2. Исполнитель обязан приступить к </w:t>
      </w:r>
      <w:r w:rsidR="002436A9" w:rsidRPr="001F2C38">
        <w:rPr>
          <w:rFonts w:ascii="Times New Roman" w:eastAsia="Times New Roman" w:hAnsi="Times New Roman" w:cs="Times New Roman"/>
          <w:lang w:eastAsia="ru-RU"/>
        </w:rPr>
        <w:t>Работе</w:t>
      </w:r>
      <w:r w:rsidR="000B7247" w:rsidRPr="001F2C3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F2C38">
        <w:rPr>
          <w:rFonts w:ascii="Times New Roman" w:eastAsia="Times New Roman" w:hAnsi="Times New Roman" w:cs="Times New Roman"/>
          <w:lang w:eastAsia="ru-RU"/>
        </w:rPr>
        <w:t>не позднее, чем через</w:t>
      </w:r>
      <w:r w:rsidR="00982974" w:rsidRPr="001F2C38">
        <w:rPr>
          <w:rFonts w:ascii="Times New Roman" w:eastAsia="Times New Roman" w:hAnsi="Times New Roman" w:cs="Times New Roman"/>
          <w:lang w:eastAsia="ru-RU"/>
        </w:rPr>
        <w:t xml:space="preserve"> 2</w:t>
      </w:r>
      <w:r w:rsidR="0090475E" w:rsidRPr="001F2C38">
        <w:rPr>
          <w:rFonts w:ascii="Times New Roman" w:eastAsia="Times New Roman" w:hAnsi="Times New Roman" w:cs="Times New Roman"/>
          <w:lang w:eastAsia="ru-RU"/>
        </w:rPr>
        <w:t xml:space="preserve"> (два)</w:t>
      </w:r>
      <w:r w:rsidR="00982974" w:rsidRPr="001F2C3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F2C38">
        <w:rPr>
          <w:rFonts w:ascii="Times New Roman" w:eastAsia="Times New Roman" w:hAnsi="Times New Roman" w:cs="Times New Roman"/>
          <w:lang w:eastAsia="ru-RU"/>
        </w:rPr>
        <w:t>рабочих дн</w:t>
      </w:r>
      <w:r w:rsidR="00982974" w:rsidRPr="001F2C38">
        <w:rPr>
          <w:rFonts w:ascii="Times New Roman" w:eastAsia="Times New Roman" w:hAnsi="Times New Roman" w:cs="Times New Roman"/>
          <w:lang w:eastAsia="ru-RU"/>
        </w:rPr>
        <w:t>я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 с момента подписания Договора</w:t>
      </w:r>
      <w:r w:rsidR="006A4C81" w:rsidRPr="001F2C38">
        <w:rPr>
          <w:rFonts w:ascii="Times New Roman" w:eastAsia="Times New Roman" w:hAnsi="Times New Roman" w:cs="Times New Roman"/>
          <w:lang w:eastAsia="ru-RU"/>
        </w:rPr>
        <w:t xml:space="preserve"> с учетом </w:t>
      </w:r>
      <w:r w:rsidR="00016F09">
        <w:rPr>
          <w:rFonts w:ascii="Times New Roman" w:eastAsia="Times New Roman" w:hAnsi="Times New Roman" w:cs="Times New Roman"/>
          <w:lang w:eastAsia="ru-RU"/>
        </w:rPr>
        <w:t>направленных</w:t>
      </w:r>
      <w:r w:rsidR="006A4C81" w:rsidRPr="001F2C38">
        <w:rPr>
          <w:rFonts w:ascii="Times New Roman" w:eastAsia="Times New Roman" w:hAnsi="Times New Roman" w:cs="Times New Roman"/>
          <w:lang w:eastAsia="ru-RU"/>
        </w:rPr>
        <w:t xml:space="preserve"> </w:t>
      </w:r>
      <w:r w:rsidR="00016F09" w:rsidRPr="001F2C38">
        <w:rPr>
          <w:rFonts w:ascii="Times New Roman" w:eastAsia="Times New Roman" w:hAnsi="Times New Roman" w:cs="Times New Roman"/>
          <w:lang w:eastAsia="ru-RU"/>
        </w:rPr>
        <w:t>Заказчик</w:t>
      </w:r>
      <w:r w:rsidR="00016F09">
        <w:rPr>
          <w:rFonts w:ascii="Times New Roman" w:eastAsia="Times New Roman" w:hAnsi="Times New Roman" w:cs="Times New Roman"/>
          <w:lang w:eastAsia="ru-RU"/>
        </w:rPr>
        <w:t>ом</w:t>
      </w:r>
      <w:r w:rsidR="00016F09" w:rsidRPr="001F2C38">
        <w:rPr>
          <w:rFonts w:ascii="Times New Roman" w:eastAsia="Times New Roman" w:hAnsi="Times New Roman" w:cs="Times New Roman"/>
          <w:lang w:eastAsia="ru-RU"/>
        </w:rPr>
        <w:t xml:space="preserve"> </w:t>
      </w:r>
      <w:r w:rsidR="006A4C81" w:rsidRPr="001F2C38">
        <w:rPr>
          <w:rFonts w:ascii="Times New Roman" w:eastAsia="Times New Roman" w:hAnsi="Times New Roman" w:cs="Times New Roman"/>
          <w:lang w:eastAsia="ru-RU"/>
        </w:rPr>
        <w:t>Заявок</w:t>
      </w:r>
      <w:r w:rsidRPr="001F2C38">
        <w:rPr>
          <w:rFonts w:ascii="Times New Roman" w:eastAsia="Times New Roman" w:hAnsi="Times New Roman" w:cs="Times New Roman"/>
          <w:lang w:eastAsia="ru-RU"/>
        </w:rPr>
        <w:t>.</w:t>
      </w:r>
    </w:p>
    <w:p w14:paraId="5FCC853C" w14:textId="20EC2C06" w:rsidR="00260A04" w:rsidRPr="001F2C38" w:rsidRDefault="00260A04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4.3</w:t>
      </w:r>
      <w:r w:rsidR="00505E9D">
        <w:rPr>
          <w:rFonts w:ascii="Times New Roman" w:eastAsia="Times New Roman" w:hAnsi="Times New Roman" w:cs="Times New Roman"/>
          <w:lang w:eastAsia="ru-RU"/>
        </w:rPr>
        <w:t>.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 Регулирование темпов работ является полной ответственностью Исполнителя. Исполнитель не имеет права предъявлять какие-либо дополнительные требования на основании частичных изменений в графике производства работ, за исключением изменений касающихся проведения работ в не рабочее время.</w:t>
      </w:r>
    </w:p>
    <w:p w14:paraId="44203A9E" w14:textId="7DC933B2" w:rsidR="00260A04" w:rsidRPr="001F2C38" w:rsidRDefault="00260A04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 xml:space="preserve">4.4. </w:t>
      </w:r>
      <w:r w:rsidR="002D3460" w:rsidRPr="001F2C38">
        <w:rPr>
          <w:rFonts w:ascii="Times New Roman" w:eastAsia="Times New Roman" w:hAnsi="Times New Roman" w:cs="Times New Roman"/>
          <w:lang w:eastAsia="ru-RU"/>
        </w:rPr>
        <w:t>Работы производятся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 Исполнителем в удобные для Заказчика часы и дни.</w:t>
      </w:r>
    </w:p>
    <w:p w14:paraId="2375A7DA" w14:textId="2AD11FF0" w:rsidR="00260A04" w:rsidRPr="001F2C38" w:rsidRDefault="00260A04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 xml:space="preserve">4.5. Во время проведения </w:t>
      </w:r>
      <w:r w:rsidR="002D3460" w:rsidRPr="001F2C38">
        <w:rPr>
          <w:rFonts w:ascii="Times New Roman" w:eastAsia="Times New Roman" w:hAnsi="Times New Roman" w:cs="Times New Roman"/>
          <w:lang w:eastAsia="ru-RU"/>
        </w:rPr>
        <w:t>работ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 Исполнитель обязуется нести ответственность за соблюдение правил техники безопасности, пожарной безопасности и внутреннего распорядка.</w:t>
      </w:r>
    </w:p>
    <w:p w14:paraId="78448CF4" w14:textId="15639244" w:rsidR="006A3365" w:rsidRPr="001F2C38" w:rsidRDefault="006A3365" w:rsidP="001F2C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4.6. Сдача-приемка выполненных Работ осуществляется Сторонами ежемесячно путем подписания Акта сдачи-приемки выполненных работ</w:t>
      </w:r>
      <w:r w:rsidR="00562080" w:rsidRPr="001F2C38">
        <w:rPr>
          <w:rFonts w:ascii="Times New Roman" w:eastAsia="Times New Roman" w:hAnsi="Times New Roman" w:cs="Times New Roman"/>
          <w:lang w:eastAsia="ru-RU"/>
        </w:rPr>
        <w:t xml:space="preserve">, </w:t>
      </w:r>
      <w:r w:rsidR="00562080" w:rsidRPr="001F2C38">
        <w:rPr>
          <w:rFonts w:ascii="Times New Roman" w:eastAsia="Times New Roman" w:hAnsi="Times New Roman" w:cs="Times New Roman"/>
        </w:rPr>
        <w:t>по форме, согласованной Сторонами в Приложении №</w:t>
      </w:r>
      <w:r w:rsidR="009226B0">
        <w:rPr>
          <w:rFonts w:ascii="Times New Roman" w:eastAsia="Times New Roman" w:hAnsi="Times New Roman" w:cs="Times New Roman"/>
        </w:rPr>
        <w:t>4</w:t>
      </w:r>
      <w:r w:rsidR="00C66C0B" w:rsidRPr="001F2C38">
        <w:rPr>
          <w:rFonts w:ascii="Times New Roman" w:eastAsia="Times New Roman" w:hAnsi="Times New Roman" w:cs="Times New Roman"/>
        </w:rPr>
        <w:t xml:space="preserve"> </w:t>
      </w:r>
      <w:r w:rsidR="00562080" w:rsidRPr="001F2C38">
        <w:rPr>
          <w:rFonts w:ascii="Times New Roman" w:eastAsia="Times New Roman" w:hAnsi="Times New Roman" w:cs="Times New Roman"/>
        </w:rPr>
        <w:t>к Договору.</w:t>
      </w:r>
    </w:p>
    <w:p w14:paraId="78E06918" w14:textId="1B30693A" w:rsidR="006A3365" w:rsidRDefault="006A3365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4.7. В течение 5 (пяти) рабочих дней с даты окончания отчетного периода, в котором выполнялись Работы, Исполнител</w:t>
      </w:r>
      <w:r w:rsidR="00297F33">
        <w:rPr>
          <w:rFonts w:ascii="Times New Roman" w:eastAsia="Times New Roman" w:hAnsi="Times New Roman" w:cs="Times New Roman"/>
          <w:lang w:eastAsia="ru-RU"/>
        </w:rPr>
        <w:t>ь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 направляет Заказчику, подписанный со своей Стороны Акт сдачи-приемки выполненных работ (в 2</w:t>
      </w:r>
      <w:r w:rsidR="0090475E" w:rsidRPr="001F2C38">
        <w:rPr>
          <w:rFonts w:ascii="Times New Roman" w:eastAsia="Times New Roman" w:hAnsi="Times New Roman" w:cs="Times New Roman"/>
          <w:lang w:eastAsia="ru-RU"/>
        </w:rPr>
        <w:t xml:space="preserve"> (двух)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 экземплярах)</w:t>
      </w:r>
      <w:r w:rsidR="00016F09">
        <w:rPr>
          <w:rFonts w:ascii="Times New Roman" w:eastAsia="Times New Roman" w:hAnsi="Times New Roman" w:cs="Times New Roman"/>
          <w:lang w:eastAsia="ru-RU"/>
        </w:rPr>
        <w:t xml:space="preserve"> с приложенным отчетом</w:t>
      </w:r>
      <w:r w:rsidR="006333F2">
        <w:rPr>
          <w:rFonts w:ascii="Times New Roman" w:eastAsia="Times New Roman" w:hAnsi="Times New Roman" w:cs="Times New Roman"/>
          <w:lang w:eastAsia="ru-RU"/>
        </w:rPr>
        <w:t xml:space="preserve"> выполненных работ по каждой Заявке в отчетном периоде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. Заказчик в течение </w:t>
      </w:r>
      <w:r w:rsidR="00992F73">
        <w:rPr>
          <w:rFonts w:ascii="Times New Roman" w:eastAsia="Times New Roman" w:hAnsi="Times New Roman" w:cs="Times New Roman"/>
          <w:lang w:eastAsia="ru-RU"/>
        </w:rPr>
        <w:t>10</w:t>
      </w:r>
      <w:r w:rsidR="00992F73" w:rsidRPr="001F2C38">
        <w:rPr>
          <w:rFonts w:ascii="Times New Roman" w:eastAsia="Times New Roman" w:hAnsi="Times New Roman" w:cs="Times New Roman"/>
          <w:lang w:eastAsia="ru-RU"/>
        </w:rPr>
        <w:t xml:space="preserve"> </w:t>
      </w:r>
      <w:r w:rsidR="0090475E" w:rsidRPr="001F2C38">
        <w:rPr>
          <w:rFonts w:ascii="Times New Roman" w:eastAsia="Times New Roman" w:hAnsi="Times New Roman" w:cs="Times New Roman"/>
          <w:lang w:eastAsia="ru-RU"/>
        </w:rPr>
        <w:t>(</w:t>
      </w:r>
      <w:r w:rsidR="00992F73">
        <w:rPr>
          <w:rFonts w:ascii="Times New Roman" w:eastAsia="Times New Roman" w:hAnsi="Times New Roman" w:cs="Times New Roman"/>
          <w:lang w:eastAsia="ru-RU"/>
        </w:rPr>
        <w:t>дес</w:t>
      </w:r>
      <w:r w:rsidR="00992F73" w:rsidRPr="001F2C38">
        <w:rPr>
          <w:rFonts w:ascii="Times New Roman" w:eastAsia="Times New Roman" w:hAnsi="Times New Roman" w:cs="Times New Roman"/>
          <w:lang w:eastAsia="ru-RU"/>
        </w:rPr>
        <w:t>яти</w:t>
      </w:r>
      <w:r w:rsidR="0090475E" w:rsidRPr="001F2C38">
        <w:rPr>
          <w:rFonts w:ascii="Times New Roman" w:eastAsia="Times New Roman" w:hAnsi="Times New Roman" w:cs="Times New Roman"/>
          <w:lang w:eastAsia="ru-RU"/>
        </w:rPr>
        <w:t>)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 рабочих дней со дня получения от Исполнителя указанных документов обязан рассмотреть представленные документы, подписать Акт сдачи-приемки выполненных </w:t>
      </w:r>
      <w:r w:rsidR="00505E9D">
        <w:rPr>
          <w:rFonts w:ascii="Times New Roman" w:eastAsia="Times New Roman" w:hAnsi="Times New Roman" w:cs="Times New Roman"/>
          <w:lang w:eastAsia="ru-RU"/>
        </w:rPr>
        <w:t>Р</w:t>
      </w:r>
      <w:r w:rsidR="00505E9D" w:rsidRPr="001F2C38">
        <w:rPr>
          <w:rFonts w:ascii="Times New Roman" w:eastAsia="Times New Roman" w:hAnsi="Times New Roman" w:cs="Times New Roman"/>
          <w:lang w:eastAsia="ru-RU"/>
        </w:rPr>
        <w:t xml:space="preserve">абот 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или направить </w:t>
      </w:r>
      <w:r w:rsidR="00992F73" w:rsidRPr="001F2C38">
        <w:rPr>
          <w:rFonts w:ascii="Times New Roman" w:eastAsia="Times New Roman" w:hAnsi="Times New Roman" w:cs="Times New Roman"/>
          <w:lang w:eastAsia="ru-RU"/>
        </w:rPr>
        <w:t>Исполнител</w:t>
      </w:r>
      <w:r w:rsidR="00992F73">
        <w:rPr>
          <w:rFonts w:ascii="Times New Roman" w:eastAsia="Times New Roman" w:hAnsi="Times New Roman" w:cs="Times New Roman"/>
          <w:lang w:eastAsia="ru-RU"/>
        </w:rPr>
        <w:t>ю</w:t>
      </w:r>
      <w:r w:rsidR="00992F73" w:rsidRPr="001F2C3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F2C38">
        <w:rPr>
          <w:rFonts w:ascii="Times New Roman" w:eastAsia="Times New Roman" w:hAnsi="Times New Roman" w:cs="Times New Roman"/>
          <w:lang w:eastAsia="ru-RU"/>
        </w:rPr>
        <w:t>мотивированный отказ от его подписания с указанием перечня замечаний.</w:t>
      </w:r>
    </w:p>
    <w:p w14:paraId="7C029BBA" w14:textId="01A2583D" w:rsidR="006333F2" w:rsidRDefault="006333F2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Отчетный период составляет 1 (один) календарный месяц.</w:t>
      </w:r>
    </w:p>
    <w:p w14:paraId="3200A541" w14:textId="77777777" w:rsidR="006333F2" w:rsidRPr="006333F2" w:rsidRDefault="006333F2" w:rsidP="006333F2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4.8. В отчете Исполнитель </w:t>
      </w:r>
      <w:r w:rsidRPr="006333F2">
        <w:rPr>
          <w:rFonts w:ascii="Times New Roman" w:eastAsia="Times New Roman" w:hAnsi="Times New Roman" w:cs="Times New Roman"/>
          <w:lang w:eastAsia="ru-RU"/>
        </w:rPr>
        <w:t>указывает по каждой заявке в отдельности:</w:t>
      </w:r>
    </w:p>
    <w:p w14:paraId="5DD08D19" w14:textId="77777777" w:rsidR="006333F2" w:rsidRPr="006333F2" w:rsidRDefault="006333F2" w:rsidP="006333F2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333F2">
        <w:rPr>
          <w:rFonts w:ascii="Times New Roman" w:eastAsia="Times New Roman" w:hAnsi="Times New Roman" w:cs="Times New Roman"/>
          <w:lang w:eastAsia="ru-RU"/>
        </w:rPr>
        <w:t>•</w:t>
      </w:r>
      <w:r w:rsidRPr="006333F2">
        <w:rPr>
          <w:rFonts w:ascii="Times New Roman" w:eastAsia="Times New Roman" w:hAnsi="Times New Roman" w:cs="Times New Roman"/>
          <w:lang w:eastAsia="ru-RU"/>
        </w:rPr>
        <w:tab/>
        <w:t>Наименование и перечень Работ;</w:t>
      </w:r>
    </w:p>
    <w:p w14:paraId="24C1D3CC" w14:textId="77777777" w:rsidR="006333F2" w:rsidRPr="006333F2" w:rsidRDefault="006333F2" w:rsidP="006333F2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333F2">
        <w:rPr>
          <w:rFonts w:ascii="Times New Roman" w:eastAsia="Times New Roman" w:hAnsi="Times New Roman" w:cs="Times New Roman"/>
          <w:lang w:eastAsia="ru-RU"/>
        </w:rPr>
        <w:t>•</w:t>
      </w:r>
      <w:r w:rsidRPr="006333F2">
        <w:rPr>
          <w:rFonts w:ascii="Times New Roman" w:eastAsia="Times New Roman" w:hAnsi="Times New Roman" w:cs="Times New Roman"/>
          <w:lang w:eastAsia="ru-RU"/>
        </w:rPr>
        <w:tab/>
        <w:t>Дата и время выполнения Работ;</w:t>
      </w:r>
    </w:p>
    <w:p w14:paraId="3AE6F92C" w14:textId="77777777" w:rsidR="006333F2" w:rsidRPr="006333F2" w:rsidRDefault="006333F2" w:rsidP="006333F2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333F2">
        <w:rPr>
          <w:rFonts w:ascii="Times New Roman" w:eastAsia="Times New Roman" w:hAnsi="Times New Roman" w:cs="Times New Roman"/>
          <w:lang w:eastAsia="ru-RU"/>
        </w:rPr>
        <w:t>•</w:t>
      </w:r>
      <w:r w:rsidRPr="006333F2">
        <w:rPr>
          <w:rFonts w:ascii="Times New Roman" w:eastAsia="Times New Roman" w:hAnsi="Times New Roman" w:cs="Times New Roman"/>
          <w:lang w:eastAsia="ru-RU"/>
        </w:rPr>
        <w:tab/>
        <w:t>Адрес выполнения Работ с указанием номера квартиры;</w:t>
      </w:r>
    </w:p>
    <w:p w14:paraId="4C1FDB70" w14:textId="49F1F270" w:rsidR="006333F2" w:rsidRPr="001F2C38" w:rsidRDefault="006333F2" w:rsidP="006333F2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333F2">
        <w:rPr>
          <w:rFonts w:ascii="Times New Roman" w:eastAsia="Times New Roman" w:hAnsi="Times New Roman" w:cs="Times New Roman"/>
          <w:lang w:eastAsia="ru-RU"/>
        </w:rPr>
        <w:t>•</w:t>
      </w:r>
      <w:r w:rsidRPr="006333F2">
        <w:rPr>
          <w:rFonts w:ascii="Times New Roman" w:eastAsia="Times New Roman" w:hAnsi="Times New Roman" w:cs="Times New Roman"/>
          <w:lang w:eastAsia="ru-RU"/>
        </w:rPr>
        <w:tab/>
        <w:t>Стоимость Работ.</w:t>
      </w:r>
    </w:p>
    <w:p w14:paraId="542CB2AE" w14:textId="7B957930" w:rsidR="006A3365" w:rsidRPr="001F2C38" w:rsidRDefault="006A3365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4.</w:t>
      </w:r>
      <w:r w:rsidR="006333F2">
        <w:rPr>
          <w:rFonts w:ascii="Times New Roman" w:eastAsia="Times New Roman" w:hAnsi="Times New Roman" w:cs="Times New Roman"/>
          <w:lang w:eastAsia="ru-RU"/>
        </w:rPr>
        <w:t>9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. В случае мотивированного отказа Заказчика от приемки </w:t>
      </w:r>
      <w:r w:rsidR="002436A9" w:rsidRPr="001F2C38">
        <w:rPr>
          <w:rFonts w:ascii="Times New Roman" w:eastAsia="Times New Roman" w:hAnsi="Times New Roman" w:cs="Times New Roman"/>
          <w:lang w:eastAsia="ru-RU"/>
        </w:rPr>
        <w:t>Р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абот, Сторонами составляется двусторонний акт с перечнем необходимых доработок и оперативных сроков их выполнения, после чего Заказчиком повторно рассматриваются и принимаются </w:t>
      </w:r>
      <w:r w:rsidR="002436A9" w:rsidRPr="001F2C38">
        <w:rPr>
          <w:rFonts w:ascii="Times New Roman" w:eastAsia="Times New Roman" w:hAnsi="Times New Roman" w:cs="Times New Roman"/>
          <w:lang w:eastAsia="ru-RU"/>
        </w:rPr>
        <w:t>Р</w:t>
      </w:r>
      <w:r w:rsidRPr="001F2C38">
        <w:rPr>
          <w:rFonts w:ascii="Times New Roman" w:eastAsia="Times New Roman" w:hAnsi="Times New Roman" w:cs="Times New Roman"/>
          <w:lang w:eastAsia="ru-RU"/>
        </w:rPr>
        <w:t>аботы за соответствующий отчетный период.</w:t>
      </w:r>
    </w:p>
    <w:p w14:paraId="346A3271" w14:textId="305717CE" w:rsidR="006A3365" w:rsidRPr="001F2C38" w:rsidRDefault="006A3365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4.</w:t>
      </w:r>
      <w:r w:rsidR="006333F2">
        <w:rPr>
          <w:rFonts w:ascii="Times New Roman" w:eastAsia="Times New Roman" w:hAnsi="Times New Roman" w:cs="Times New Roman"/>
          <w:lang w:eastAsia="ru-RU"/>
        </w:rPr>
        <w:t>10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. Подписанные Заказчиком и Исполнителем Акты сдачи-приемки выполненных работ и предъявленный Исполнителем Заказчику счет на оплату </w:t>
      </w:r>
      <w:r w:rsidR="002436A9" w:rsidRPr="001F2C38">
        <w:rPr>
          <w:rFonts w:ascii="Times New Roman" w:eastAsia="Times New Roman" w:hAnsi="Times New Roman" w:cs="Times New Roman"/>
          <w:lang w:eastAsia="ru-RU"/>
        </w:rPr>
        <w:t>Р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абот за соответствующий отчетный период являются основанием для оплаты Исполнителю выполненных </w:t>
      </w:r>
      <w:r w:rsidR="002436A9" w:rsidRPr="001F2C38">
        <w:rPr>
          <w:rFonts w:ascii="Times New Roman" w:eastAsia="Times New Roman" w:hAnsi="Times New Roman" w:cs="Times New Roman"/>
          <w:lang w:eastAsia="ru-RU"/>
        </w:rPr>
        <w:t>Р</w:t>
      </w:r>
      <w:r w:rsidRPr="001F2C38">
        <w:rPr>
          <w:rFonts w:ascii="Times New Roman" w:eastAsia="Times New Roman" w:hAnsi="Times New Roman" w:cs="Times New Roman"/>
          <w:lang w:eastAsia="ru-RU"/>
        </w:rPr>
        <w:t>абот за соответствующий отчетный период в пределах общей Цены Договора, предусмотренной п.3.3. настоящего Договора.</w:t>
      </w:r>
    </w:p>
    <w:p w14:paraId="1398F956" w14:textId="77777777" w:rsidR="002D3460" w:rsidRPr="001F2C38" w:rsidRDefault="002D3460" w:rsidP="001F2C38">
      <w:pPr>
        <w:pStyle w:val="a5"/>
        <w:widowControl w:val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6EA20173" w14:textId="77777777" w:rsidR="00260A04" w:rsidRPr="001F2C38" w:rsidRDefault="00260A04" w:rsidP="001F2C38">
      <w:pPr>
        <w:pStyle w:val="a5"/>
        <w:widowControl w:val="0"/>
        <w:ind w:firstLine="567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1F2C38">
        <w:rPr>
          <w:rFonts w:ascii="Times New Roman" w:eastAsia="Times New Roman" w:hAnsi="Times New Roman" w:cs="Times New Roman"/>
          <w:b/>
          <w:bCs/>
          <w:caps/>
          <w:lang w:eastAsia="ru-RU"/>
        </w:rPr>
        <w:t>5. ФОРС-МАЖОР</w:t>
      </w:r>
    </w:p>
    <w:p w14:paraId="581E953B" w14:textId="223AA825" w:rsidR="00260A04" w:rsidRPr="001F2C38" w:rsidRDefault="00260A04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5.1. При наступлении обстоятельства невозможности полного или частичного исполнения любой из Сторон обязательства по Договору, а именно пожара, стихийных бедствий, войны, военных операций любого характера, блокады, запрещения экспорта или импорта или других независящих от сторон обстоятельств, срок исполнения обязательств отодвигается соразмерно времени, в течение которого будут действовать такие обстоятельства. Надлежащим доказательством наличия указанных выше обстоятельств и их продолжительности будут служить справки, выдаваемые уполномоченным органом.</w:t>
      </w:r>
    </w:p>
    <w:p w14:paraId="4B807C38" w14:textId="19C16F6D" w:rsidR="004E3966" w:rsidRPr="001F2C38" w:rsidRDefault="004E3966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 xml:space="preserve">5.2. Сторона, не исполнившая (ненадлежащим образом исполнившая) обязательство, принятое в соответствии с Договором, несет ответственность, если не докажет, что надлежащее исполнение оказалось </w:t>
      </w:r>
      <w:r w:rsidRPr="001F2C38">
        <w:rPr>
          <w:rFonts w:ascii="Times New Roman" w:eastAsia="Times New Roman" w:hAnsi="Times New Roman" w:cs="Times New Roman"/>
          <w:lang w:eastAsia="ru-RU"/>
        </w:rPr>
        <w:lastRenderedPageBreak/>
        <w:t>невозможным вследствие непреодолимой силы, то есть чрезвычайных и непредотвратимых при данных условиях обстоятельств.</w:t>
      </w:r>
    </w:p>
    <w:p w14:paraId="1B2A4697" w14:textId="70ADA4D1" w:rsidR="004E3966" w:rsidRPr="001F2C38" w:rsidRDefault="004E3966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5.3. Сторона, не имеющая возможности исполнить принятые на себя обязательства вследствие возникновения форс-мажорных обстоятельств и претендующая на освобождение от ответственности, обязана незамедлительно, после того как стало известно о возникновении форс-мажорных обстоятельств, уведомить вторую Сторону о таких обстоятельствах в письменной форме.</w:t>
      </w:r>
    </w:p>
    <w:p w14:paraId="3FE2C4F4" w14:textId="7C8F7131" w:rsidR="004E3966" w:rsidRPr="001F2C38" w:rsidRDefault="004E3966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5.4. Основания освобождения от ответственности имеют силу с момента возникновения препятствия или, если уведомление дано несвоевременно, с даты уведомления. Отсутствие уведомления возлагает на нарушившую Сторону ответственность возместить убытки, которые в ином случае могли быть предотвращены.</w:t>
      </w:r>
    </w:p>
    <w:p w14:paraId="3F5148A4" w14:textId="340422CC" w:rsidR="004E3966" w:rsidRPr="001F2C38" w:rsidRDefault="004E3966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5.5. Сохранение форс-мажорных обстоятельств в течение 20 (Двадцати) календарных дней является основанием для расторжения Договора.</w:t>
      </w:r>
    </w:p>
    <w:p w14:paraId="06585AA9" w14:textId="77777777" w:rsidR="00310565" w:rsidRPr="001F2C38" w:rsidRDefault="00310565" w:rsidP="001F2C38">
      <w:pPr>
        <w:pStyle w:val="a5"/>
        <w:widowControl w:val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784497BE" w14:textId="04487574" w:rsidR="006A3365" w:rsidRPr="001F2C38" w:rsidRDefault="006A3365" w:rsidP="001F2C3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 w:rsidRPr="001F2C38">
        <w:rPr>
          <w:rFonts w:ascii="Times New Roman" w:eastAsia="Times New Roman" w:hAnsi="Times New Roman" w:cs="Times New Roman"/>
          <w:b/>
          <w:caps/>
          <w:lang w:eastAsia="ru-RU"/>
        </w:rPr>
        <w:t>6. Гарантии качества</w:t>
      </w:r>
    </w:p>
    <w:p w14:paraId="1E5E0528" w14:textId="627D97D8" w:rsidR="00031171" w:rsidRPr="001F2C38" w:rsidRDefault="006A3365" w:rsidP="001F2C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 xml:space="preserve">6.1. </w:t>
      </w:r>
      <w:r w:rsidR="00031171" w:rsidRPr="001F2C38">
        <w:rPr>
          <w:rFonts w:ascii="Times New Roman" w:eastAsia="Times New Roman" w:hAnsi="Times New Roman" w:cs="Times New Roman"/>
          <w:lang w:eastAsia="ru-RU"/>
        </w:rPr>
        <w:t xml:space="preserve">Исполнитель гарантирует, что материалы и химические средства, применяемые для </w:t>
      </w:r>
      <w:r w:rsidR="00C37E01" w:rsidRPr="001F2C38">
        <w:rPr>
          <w:rFonts w:ascii="Times New Roman" w:eastAsia="Times New Roman" w:hAnsi="Times New Roman" w:cs="Times New Roman"/>
          <w:lang w:eastAsia="ru-RU"/>
        </w:rPr>
        <w:t>выполнения</w:t>
      </w:r>
      <w:r w:rsidR="00031171" w:rsidRPr="001F2C3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37E01" w:rsidRPr="001F2C38">
        <w:rPr>
          <w:rFonts w:ascii="Times New Roman" w:eastAsia="Times New Roman" w:hAnsi="Times New Roman" w:cs="Times New Roman"/>
          <w:lang w:eastAsia="ru-RU"/>
        </w:rPr>
        <w:t>Работ</w:t>
      </w:r>
      <w:r w:rsidR="00031171" w:rsidRPr="001F2C38">
        <w:rPr>
          <w:rFonts w:ascii="Times New Roman" w:eastAsia="Times New Roman" w:hAnsi="Times New Roman" w:cs="Times New Roman"/>
          <w:lang w:eastAsia="ru-RU"/>
        </w:rPr>
        <w:t>, не содержат веществ, опасных для жизни и здоровья человека (асбест, хлор, фреон и т.п.). В случае технологической необходимости содержания таких веществ в материалах и средствах, уровень их содержания не должен превышать норм, допустимых санитарными нормами Российской Федерации.</w:t>
      </w:r>
    </w:p>
    <w:p w14:paraId="7A7E5EA3" w14:textId="775B8292" w:rsidR="006A3365" w:rsidRPr="001F2C38" w:rsidRDefault="00031171" w:rsidP="001F2C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6.2.</w:t>
      </w:r>
      <w:r w:rsidRPr="001F2C38">
        <w:rPr>
          <w:rFonts w:ascii="Times New Roman" w:eastAsia="Times New Roman" w:hAnsi="Times New Roman" w:cs="Times New Roman"/>
          <w:lang w:eastAsia="ru-RU"/>
        </w:rPr>
        <w:tab/>
        <w:t xml:space="preserve">Качество </w:t>
      </w:r>
      <w:r w:rsidR="00C37E01" w:rsidRPr="001F2C38">
        <w:rPr>
          <w:rFonts w:ascii="Times New Roman" w:eastAsia="Times New Roman" w:hAnsi="Times New Roman" w:cs="Times New Roman"/>
          <w:lang w:eastAsia="ru-RU"/>
        </w:rPr>
        <w:t>выполняемых Работ по договору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 должно соответствовать требованиям ГОСТ Р 51870-2014 «Услуги профессиональной уборки – клининговые услуги. Общие технические условия». Качество </w:t>
      </w:r>
      <w:r w:rsidR="00C37E01" w:rsidRPr="001F2C38">
        <w:rPr>
          <w:rFonts w:ascii="Times New Roman" w:eastAsia="Times New Roman" w:hAnsi="Times New Roman" w:cs="Times New Roman"/>
          <w:lang w:eastAsia="ru-RU"/>
        </w:rPr>
        <w:t>работ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 проверяется после их </w:t>
      </w:r>
      <w:r w:rsidR="00C37E01" w:rsidRPr="001F2C38">
        <w:rPr>
          <w:rFonts w:ascii="Times New Roman" w:eastAsia="Times New Roman" w:hAnsi="Times New Roman" w:cs="Times New Roman"/>
          <w:lang w:eastAsia="ru-RU"/>
        </w:rPr>
        <w:t>выполнения</w:t>
      </w:r>
      <w:r w:rsidRPr="001F2C38">
        <w:rPr>
          <w:rFonts w:ascii="Times New Roman" w:eastAsia="Times New Roman" w:hAnsi="Times New Roman" w:cs="Times New Roman"/>
          <w:lang w:eastAsia="ru-RU"/>
        </w:rPr>
        <w:t>.</w:t>
      </w:r>
    </w:p>
    <w:p w14:paraId="7AA75266" w14:textId="584E6BE2" w:rsidR="003408AD" w:rsidRPr="001F2C38" w:rsidRDefault="006A3365" w:rsidP="001F2C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6.</w:t>
      </w:r>
      <w:r w:rsidR="00BC24C7">
        <w:rPr>
          <w:rFonts w:ascii="Times New Roman" w:eastAsia="Times New Roman" w:hAnsi="Times New Roman" w:cs="Times New Roman"/>
          <w:lang w:eastAsia="ru-RU"/>
        </w:rPr>
        <w:t>3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. Риск случайной гибели, порчи </w:t>
      </w:r>
      <w:r w:rsidR="00A902EE" w:rsidRPr="001F2C38">
        <w:rPr>
          <w:rFonts w:ascii="Times New Roman" w:eastAsia="Times New Roman" w:hAnsi="Times New Roman" w:cs="Times New Roman"/>
          <w:lang w:eastAsia="ru-RU"/>
        </w:rPr>
        <w:t>мебели и/или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 оборудования</w:t>
      </w:r>
      <w:r w:rsidR="00F00413" w:rsidRPr="001F2C38">
        <w:rPr>
          <w:rFonts w:ascii="Times New Roman" w:eastAsia="Times New Roman" w:hAnsi="Times New Roman" w:cs="Times New Roman"/>
          <w:lang w:eastAsia="ru-RU"/>
        </w:rPr>
        <w:t xml:space="preserve"> (имущества)</w:t>
      </w:r>
      <w:r w:rsidR="00A902EE" w:rsidRPr="001F2C38">
        <w:rPr>
          <w:rFonts w:ascii="Times New Roman" w:eastAsia="Times New Roman" w:hAnsi="Times New Roman" w:cs="Times New Roman"/>
          <w:lang w:eastAsia="ru-RU"/>
        </w:rPr>
        <w:t>, а также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 другого имущества, </w:t>
      </w:r>
      <w:r w:rsidR="00C42806" w:rsidRPr="001F2C38">
        <w:rPr>
          <w:rFonts w:ascii="Times New Roman" w:eastAsia="Times New Roman" w:hAnsi="Times New Roman" w:cs="Times New Roman"/>
          <w:lang w:eastAsia="ru-RU"/>
        </w:rPr>
        <w:t>находящегося в арендуемых Заказчиком жилых помещениях</w:t>
      </w:r>
      <w:r w:rsidR="00C42806" w:rsidRPr="001F2C38">
        <w:rPr>
          <w:rFonts w:ascii="Times New Roman" w:hAnsi="Times New Roman" w:cs="Times New Roman"/>
        </w:rPr>
        <w:t xml:space="preserve"> </w:t>
      </w:r>
      <w:r w:rsidR="00C42806" w:rsidRPr="001F2C38">
        <w:rPr>
          <w:rFonts w:ascii="Times New Roman" w:eastAsia="Times New Roman" w:hAnsi="Times New Roman" w:cs="Times New Roman"/>
          <w:lang w:eastAsia="ru-RU"/>
        </w:rPr>
        <w:t>в многоквартирных домах города Иннополис</w:t>
      </w:r>
      <w:r w:rsidRPr="001F2C38">
        <w:rPr>
          <w:rFonts w:ascii="Times New Roman" w:eastAsia="Times New Roman" w:hAnsi="Times New Roman" w:cs="Times New Roman"/>
          <w:lang w:eastAsia="ru-RU"/>
        </w:rPr>
        <w:t>, до окончательной приемки Заказчиком результатов работ по настоящему Договору несет Исполнитель.</w:t>
      </w:r>
    </w:p>
    <w:p w14:paraId="3BD21ED2" w14:textId="538DA5B3" w:rsidR="006A3365" w:rsidRPr="001F2C38" w:rsidRDefault="003408AD" w:rsidP="001F2C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6.</w:t>
      </w:r>
      <w:r w:rsidR="00BC24C7">
        <w:rPr>
          <w:rFonts w:ascii="Times New Roman" w:eastAsia="Times New Roman" w:hAnsi="Times New Roman" w:cs="Times New Roman"/>
          <w:lang w:eastAsia="ru-RU"/>
        </w:rPr>
        <w:t>4</w:t>
      </w:r>
      <w:r w:rsidRPr="001F2C38">
        <w:rPr>
          <w:rFonts w:ascii="Times New Roman" w:eastAsia="Times New Roman" w:hAnsi="Times New Roman" w:cs="Times New Roman"/>
          <w:lang w:eastAsia="ru-RU"/>
        </w:rPr>
        <w:t>.</w:t>
      </w:r>
      <w:r w:rsidR="006A3365" w:rsidRPr="001F2C38">
        <w:rPr>
          <w:rFonts w:ascii="Times New Roman" w:eastAsia="Times New Roman" w:hAnsi="Times New Roman" w:cs="Times New Roman"/>
          <w:lang w:eastAsia="ru-RU"/>
        </w:rPr>
        <w:t xml:space="preserve"> Заказчик, принявший работу без проверки, имеет право ссылаться на недостатки </w:t>
      </w:r>
      <w:r w:rsidR="00C42806" w:rsidRPr="001F2C38">
        <w:rPr>
          <w:rFonts w:ascii="Times New Roman" w:eastAsia="Times New Roman" w:hAnsi="Times New Roman" w:cs="Times New Roman"/>
          <w:lang w:eastAsia="ru-RU"/>
        </w:rPr>
        <w:t>Р</w:t>
      </w:r>
      <w:r w:rsidR="006A3365" w:rsidRPr="001F2C38">
        <w:rPr>
          <w:rFonts w:ascii="Times New Roman" w:eastAsia="Times New Roman" w:hAnsi="Times New Roman" w:cs="Times New Roman"/>
          <w:lang w:eastAsia="ru-RU"/>
        </w:rPr>
        <w:t xml:space="preserve">аботы, которые могли быть установлены при обычном способе ее приемки (явные недостатки), выявленные в течение </w:t>
      </w:r>
      <w:r w:rsidR="00C42806" w:rsidRPr="001F2C38">
        <w:rPr>
          <w:rFonts w:ascii="Times New Roman" w:eastAsia="Times New Roman" w:hAnsi="Times New Roman" w:cs="Times New Roman"/>
          <w:lang w:eastAsia="ru-RU"/>
        </w:rPr>
        <w:t>10 (</w:t>
      </w:r>
      <w:r w:rsidR="006A3365" w:rsidRPr="001F2C38">
        <w:rPr>
          <w:rFonts w:ascii="Times New Roman" w:eastAsia="Times New Roman" w:hAnsi="Times New Roman" w:cs="Times New Roman"/>
          <w:lang w:eastAsia="ru-RU"/>
        </w:rPr>
        <w:t>десяти</w:t>
      </w:r>
      <w:r w:rsidR="00C42806" w:rsidRPr="001F2C38">
        <w:rPr>
          <w:rFonts w:ascii="Times New Roman" w:eastAsia="Times New Roman" w:hAnsi="Times New Roman" w:cs="Times New Roman"/>
          <w:lang w:eastAsia="ru-RU"/>
        </w:rPr>
        <w:t>)</w:t>
      </w:r>
      <w:r w:rsidR="006A3365" w:rsidRPr="001F2C38">
        <w:rPr>
          <w:rFonts w:ascii="Times New Roman" w:eastAsia="Times New Roman" w:hAnsi="Times New Roman" w:cs="Times New Roman"/>
          <w:lang w:eastAsia="ru-RU"/>
        </w:rPr>
        <w:t xml:space="preserve"> дней после приемки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 работ</w:t>
      </w:r>
      <w:r w:rsidR="006A3365" w:rsidRPr="001F2C38">
        <w:rPr>
          <w:rFonts w:ascii="Times New Roman" w:eastAsia="Times New Roman" w:hAnsi="Times New Roman" w:cs="Times New Roman"/>
          <w:lang w:eastAsia="ru-RU"/>
        </w:rPr>
        <w:t>.</w:t>
      </w:r>
    </w:p>
    <w:p w14:paraId="495DA3B1" w14:textId="77777777" w:rsidR="006A3365" w:rsidRPr="001F2C38" w:rsidRDefault="006A3365" w:rsidP="001F2C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1D532A4A" w14:textId="531CE9F0" w:rsidR="00260A04" w:rsidRPr="001F2C38" w:rsidRDefault="006A3365" w:rsidP="001F2C38">
      <w:pPr>
        <w:pStyle w:val="a5"/>
        <w:widowControl w:val="0"/>
        <w:ind w:firstLine="567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1F2C38">
        <w:rPr>
          <w:rFonts w:ascii="Times New Roman" w:eastAsia="Times New Roman" w:hAnsi="Times New Roman" w:cs="Times New Roman"/>
          <w:b/>
          <w:bCs/>
          <w:caps/>
          <w:lang w:eastAsia="ru-RU"/>
        </w:rPr>
        <w:t>7</w:t>
      </w:r>
      <w:r w:rsidR="00260A04" w:rsidRPr="001F2C38">
        <w:rPr>
          <w:rFonts w:ascii="Times New Roman" w:eastAsia="Times New Roman" w:hAnsi="Times New Roman" w:cs="Times New Roman"/>
          <w:b/>
          <w:bCs/>
          <w:caps/>
          <w:lang w:eastAsia="ru-RU"/>
        </w:rPr>
        <w:t>. ОТВЕТСТВЕННОСТЬ СТОРОН И ПОРЯДОК РАЗРЕШЕНИЯ СПОРОВ</w:t>
      </w:r>
    </w:p>
    <w:p w14:paraId="258B2060" w14:textId="18390CEF" w:rsidR="00104004" w:rsidRPr="001F2C38" w:rsidRDefault="00104004" w:rsidP="001F2C38">
      <w:pPr>
        <w:pStyle w:val="a5"/>
        <w:widowControl w:val="0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7.</w:t>
      </w:r>
      <w:r w:rsidR="00505E9D">
        <w:rPr>
          <w:rFonts w:ascii="Times New Roman" w:eastAsia="Times New Roman" w:hAnsi="Times New Roman" w:cs="Times New Roman"/>
          <w:lang w:eastAsia="ru-RU"/>
        </w:rPr>
        <w:t>1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. За нарушение условий Договора, повлекшее ухудшение результата выполненных Работ, Заказчик вправе потребовать от </w:t>
      </w:r>
      <w:r w:rsidR="00F15B3A" w:rsidRPr="001F2C38">
        <w:rPr>
          <w:rFonts w:ascii="Times New Roman" w:eastAsia="Times New Roman" w:hAnsi="Times New Roman" w:cs="Times New Roman"/>
          <w:lang w:eastAsia="ru-RU"/>
        </w:rPr>
        <w:t>Исполнителя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 безвозмездного устранения дефектов и недостатков в сроки, установленные Заказчиком, соразмерного уменьшения цены Договора либо возмещения своих расходов на устранение недостатков.</w:t>
      </w:r>
    </w:p>
    <w:p w14:paraId="3CE8F19C" w14:textId="487D7E8C" w:rsidR="00104004" w:rsidRPr="001F2C38" w:rsidRDefault="00104004" w:rsidP="001F2C38">
      <w:pPr>
        <w:pStyle w:val="a5"/>
        <w:widowControl w:val="0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7.</w:t>
      </w:r>
      <w:r w:rsidR="00505E9D">
        <w:rPr>
          <w:rFonts w:ascii="Times New Roman" w:eastAsia="Times New Roman" w:hAnsi="Times New Roman" w:cs="Times New Roman"/>
          <w:lang w:eastAsia="ru-RU"/>
        </w:rPr>
        <w:t>2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. В случае нарушения срока выполнения Работ, указанного Сторонами </w:t>
      </w:r>
      <w:r w:rsidR="006333F2">
        <w:rPr>
          <w:rFonts w:ascii="Times New Roman" w:eastAsia="Times New Roman" w:hAnsi="Times New Roman" w:cs="Times New Roman"/>
          <w:lang w:eastAsia="ru-RU"/>
        </w:rPr>
        <w:t xml:space="preserve">в 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соответствующей Заявке, </w:t>
      </w:r>
      <w:r w:rsidR="00F15B3A" w:rsidRPr="001F2C38">
        <w:rPr>
          <w:rFonts w:ascii="Times New Roman" w:eastAsia="Times New Roman" w:hAnsi="Times New Roman" w:cs="Times New Roman"/>
          <w:lang w:eastAsia="ru-RU"/>
        </w:rPr>
        <w:t>Исполнитель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 уплачивает Заказчику неустойку в размере 1 (одного) % от стоимости не выполненных в срок Работ по соответствующей Заявке за каждый день просрочки.</w:t>
      </w:r>
    </w:p>
    <w:p w14:paraId="7143E15F" w14:textId="116C93BC" w:rsidR="00F00413" w:rsidRPr="001F2C38" w:rsidRDefault="00F00413" w:rsidP="001F2C38">
      <w:pPr>
        <w:pStyle w:val="a5"/>
        <w:widowControl w:val="0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7.</w:t>
      </w:r>
      <w:r w:rsidR="00505E9D">
        <w:rPr>
          <w:rFonts w:ascii="Times New Roman" w:eastAsia="Times New Roman" w:hAnsi="Times New Roman" w:cs="Times New Roman"/>
          <w:lang w:eastAsia="ru-RU"/>
        </w:rPr>
        <w:t>3</w:t>
      </w:r>
      <w:r w:rsidRPr="001F2C38">
        <w:rPr>
          <w:rFonts w:ascii="Times New Roman" w:eastAsia="Times New Roman" w:hAnsi="Times New Roman" w:cs="Times New Roman"/>
          <w:lang w:eastAsia="ru-RU"/>
        </w:rPr>
        <w:t>. Исполнитель несет материальную ответственность (при доказанности факта совершения работниками Исполнителя):</w:t>
      </w:r>
    </w:p>
    <w:p w14:paraId="130C0135" w14:textId="1F2B91CB" w:rsidR="00F00413" w:rsidRPr="001F2C38" w:rsidRDefault="00F00413" w:rsidP="001F2C38">
      <w:pPr>
        <w:pStyle w:val="a5"/>
        <w:widowControl w:val="0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- за кражу товарно-материальных ценностей, уничтожение или повреждение имущества, находящегося в арендуемых Заказчиком жилых помещениях</w:t>
      </w:r>
      <w:r w:rsidRPr="001F2C38">
        <w:rPr>
          <w:rFonts w:ascii="Times New Roman" w:hAnsi="Times New Roman" w:cs="Times New Roman"/>
        </w:rPr>
        <w:t xml:space="preserve"> </w:t>
      </w:r>
      <w:r w:rsidRPr="001F2C38">
        <w:rPr>
          <w:rFonts w:ascii="Times New Roman" w:eastAsia="Times New Roman" w:hAnsi="Times New Roman" w:cs="Times New Roman"/>
          <w:lang w:eastAsia="ru-RU"/>
        </w:rPr>
        <w:t>в многоквартирных домах города Иннополис, в размере прямого действительного ущерба, причиненного Заказчику в результате действий работников Исполнителя.</w:t>
      </w:r>
    </w:p>
    <w:p w14:paraId="403D7D9F" w14:textId="0D6C42BB" w:rsidR="00031171" w:rsidRPr="001F2C38" w:rsidRDefault="00F00413" w:rsidP="001F2C3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7.</w:t>
      </w:r>
      <w:r w:rsidR="00505E9D">
        <w:rPr>
          <w:rFonts w:ascii="Times New Roman" w:eastAsia="Times New Roman" w:hAnsi="Times New Roman" w:cs="Times New Roman"/>
          <w:lang w:eastAsia="ru-RU"/>
        </w:rPr>
        <w:t>4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. </w:t>
      </w:r>
      <w:r w:rsidR="00355B26" w:rsidRPr="001F2C38">
        <w:rPr>
          <w:rFonts w:ascii="Times New Roman" w:eastAsia="Times New Roman" w:hAnsi="Times New Roman" w:cs="Times New Roman"/>
          <w:lang w:eastAsia="ru-RU"/>
        </w:rPr>
        <w:t xml:space="preserve">Размер ущерба, причиненного Заказчику при утрате и порче имущества, определяется по фактическим потерям, исчисляемым исходя из рыночных цен, действующих в данной местности на день причинения ущерба, но не ниже стоимости имущества по данным бухгалтерского учета с учетом степени износа этого имущества. </w:t>
      </w:r>
      <w:r w:rsidR="00031171" w:rsidRPr="001F2C38">
        <w:rPr>
          <w:rFonts w:ascii="Times New Roman" w:eastAsia="Times New Roman" w:hAnsi="Times New Roman" w:cs="Times New Roman"/>
          <w:lang w:eastAsia="ru-RU"/>
        </w:rPr>
        <w:t>Исполнитель возмещает Заказчику стоимость утраченного имущества, в течение 10 (десяти) календарных дней с даты получения Исполнителем соответствующего требования.</w:t>
      </w:r>
    </w:p>
    <w:p w14:paraId="0A05173F" w14:textId="0D48B297" w:rsidR="00031171" w:rsidRPr="001F2C38" w:rsidRDefault="006A3365" w:rsidP="001F2C3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7</w:t>
      </w:r>
      <w:r w:rsidR="002D3460" w:rsidRPr="001F2C38">
        <w:rPr>
          <w:rFonts w:ascii="Times New Roman" w:eastAsia="Times New Roman" w:hAnsi="Times New Roman" w:cs="Times New Roman"/>
          <w:lang w:eastAsia="ru-RU"/>
        </w:rPr>
        <w:t>.</w:t>
      </w:r>
      <w:r w:rsidR="00505E9D">
        <w:rPr>
          <w:rFonts w:ascii="Times New Roman" w:eastAsia="Times New Roman" w:hAnsi="Times New Roman" w:cs="Times New Roman"/>
          <w:lang w:eastAsia="ru-RU"/>
        </w:rPr>
        <w:t>5</w:t>
      </w:r>
      <w:r w:rsidR="002D3460" w:rsidRPr="001F2C38">
        <w:rPr>
          <w:rFonts w:ascii="Times New Roman" w:eastAsia="Times New Roman" w:hAnsi="Times New Roman" w:cs="Times New Roman"/>
          <w:lang w:eastAsia="ru-RU"/>
        </w:rPr>
        <w:t>.</w:t>
      </w:r>
      <w:r w:rsidR="00310565" w:rsidRPr="001F2C38">
        <w:rPr>
          <w:rFonts w:ascii="Times New Roman" w:eastAsia="Times New Roman" w:hAnsi="Times New Roman" w:cs="Times New Roman"/>
          <w:lang w:eastAsia="ru-RU"/>
        </w:rPr>
        <w:t xml:space="preserve"> </w:t>
      </w:r>
      <w:r w:rsidR="00031171" w:rsidRPr="001F2C38">
        <w:rPr>
          <w:rFonts w:ascii="Times New Roman" w:eastAsia="Times New Roman" w:hAnsi="Times New Roman" w:cs="Times New Roman"/>
          <w:lang w:eastAsia="ru-RU"/>
        </w:rPr>
        <w:t xml:space="preserve">Заказчик не отвечает за несоблюдение во время </w:t>
      </w:r>
      <w:r w:rsidR="00C37E01" w:rsidRPr="001F2C38">
        <w:rPr>
          <w:rFonts w:ascii="Times New Roman" w:eastAsia="Times New Roman" w:hAnsi="Times New Roman" w:cs="Times New Roman"/>
          <w:lang w:eastAsia="ru-RU"/>
        </w:rPr>
        <w:t>выполнения работ</w:t>
      </w:r>
      <w:r w:rsidR="00031171" w:rsidRPr="001F2C38">
        <w:rPr>
          <w:rFonts w:ascii="Times New Roman" w:eastAsia="Times New Roman" w:hAnsi="Times New Roman" w:cs="Times New Roman"/>
          <w:lang w:eastAsia="ru-RU"/>
        </w:rPr>
        <w:t xml:space="preserve"> по настоящему договору работниками Исполнителя правил по охране труда и техники безопасности.</w:t>
      </w:r>
    </w:p>
    <w:p w14:paraId="3C95D63B" w14:textId="38F7F63D" w:rsidR="00031171" w:rsidRPr="001F2C38" w:rsidRDefault="00031171" w:rsidP="001F2C3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7.</w:t>
      </w:r>
      <w:r w:rsidR="00505E9D">
        <w:rPr>
          <w:rFonts w:ascii="Times New Roman" w:eastAsia="Times New Roman" w:hAnsi="Times New Roman" w:cs="Times New Roman"/>
          <w:lang w:eastAsia="ru-RU"/>
        </w:rPr>
        <w:t>6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. </w:t>
      </w:r>
      <w:r w:rsidR="002D3460" w:rsidRPr="001F2C38">
        <w:rPr>
          <w:rFonts w:ascii="Times New Roman" w:eastAsia="Times New Roman" w:hAnsi="Times New Roman" w:cs="Times New Roman"/>
          <w:lang w:eastAsia="ru-RU"/>
        </w:rPr>
        <w:t>Меры ответственности С</w:t>
      </w:r>
      <w:r w:rsidR="00260A04" w:rsidRPr="001F2C38">
        <w:rPr>
          <w:rFonts w:ascii="Times New Roman" w:eastAsia="Times New Roman" w:hAnsi="Times New Roman" w:cs="Times New Roman"/>
          <w:lang w:eastAsia="ru-RU"/>
        </w:rPr>
        <w:t>торон, не предусмотренные в настоящем Договоре, применяются в соответствии с нормами законодательства, действующего на территории РФ.</w:t>
      </w:r>
    </w:p>
    <w:p w14:paraId="0D8D1D79" w14:textId="1BAE6285" w:rsidR="00505E9D" w:rsidRDefault="00355B26" w:rsidP="001F2C3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lang w:eastAsia="ru-RU"/>
        </w:rPr>
      </w:pPr>
      <w:r w:rsidRPr="001F2C38">
        <w:rPr>
          <w:rFonts w:ascii="Times New Roman" w:hAnsi="Times New Roman" w:cs="Times New Roman"/>
          <w:lang w:eastAsia="ru-RU"/>
        </w:rPr>
        <w:t>7.</w:t>
      </w:r>
      <w:r w:rsidR="00505E9D">
        <w:rPr>
          <w:rFonts w:ascii="Times New Roman" w:hAnsi="Times New Roman" w:cs="Times New Roman"/>
          <w:lang w:eastAsia="ru-RU"/>
        </w:rPr>
        <w:t>7</w:t>
      </w:r>
      <w:r w:rsidRPr="001F2C38">
        <w:rPr>
          <w:rFonts w:ascii="Times New Roman" w:hAnsi="Times New Roman" w:cs="Times New Roman"/>
          <w:lang w:eastAsia="ru-RU"/>
        </w:rPr>
        <w:t>.</w:t>
      </w:r>
      <w:r w:rsidR="00031171" w:rsidRPr="001F2C38">
        <w:rPr>
          <w:rFonts w:ascii="Times New Roman" w:hAnsi="Times New Roman" w:cs="Times New Roman"/>
          <w:lang w:eastAsia="ru-RU"/>
        </w:rPr>
        <w:t xml:space="preserve"> </w:t>
      </w:r>
      <w:r w:rsidR="00260A04" w:rsidRPr="001F2C38">
        <w:rPr>
          <w:rFonts w:ascii="Times New Roman" w:hAnsi="Times New Roman" w:cs="Times New Roman"/>
          <w:lang w:eastAsia="ru-RU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14:paraId="0249AF6D" w14:textId="5AFE700D" w:rsidR="00260A04" w:rsidRDefault="00355B26" w:rsidP="001F2C3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7.</w:t>
      </w:r>
      <w:r w:rsidR="00F5452C">
        <w:rPr>
          <w:rFonts w:ascii="Times New Roman" w:eastAsia="Times New Roman" w:hAnsi="Times New Roman" w:cs="Times New Roman"/>
          <w:lang w:eastAsia="ru-RU"/>
        </w:rPr>
        <w:t>8</w:t>
      </w:r>
      <w:r w:rsidRPr="001F2C38">
        <w:rPr>
          <w:rFonts w:ascii="Times New Roman" w:eastAsia="Times New Roman" w:hAnsi="Times New Roman" w:cs="Times New Roman"/>
          <w:lang w:eastAsia="ru-RU"/>
        </w:rPr>
        <w:t xml:space="preserve">. </w:t>
      </w:r>
      <w:r w:rsidR="00260A04" w:rsidRPr="001F2C3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42806" w:rsidRPr="001F2C38">
        <w:rPr>
          <w:rFonts w:ascii="Times New Roman" w:eastAsia="Times New Roman" w:hAnsi="Times New Roman" w:cs="Times New Roman"/>
          <w:lang w:eastAsia="ru-RU"/>
        </w:rPr>
        <w:t>В случае невозможности разрешения споров путем переговоров</w:t>
      </w:r>
      <w:r w:rsidR="00E66F17" w:rsidRPr="001F2C38">
        <w:rPr>
          <w:rFonts w:ascii="Times New Roman" w:eastAsia="Times New Roman" w:hAnsi="Times New Roman" w:cs="Times New Roman"/>
          <w:lang w:eastAsia="ru-RU"/>
        </w:rPr>
        <w:t>,</w:t>
      </w:r>
      <w:r w:rsidR="00C42806" w:rsidRPr="001F2C38">
        <w:rPr>
          <w:rFonts w:ascii="Times New Roman" w:eastAsia="Times New Roman" w:hAnsi="Times New Roman" w:cs="Times New Roman"/>
          <w:lang w:eastAsia="ru-RU"/>
        </w:rPr>
        <w:t xml:space="preserve"> стороны</w:t>
      </w:r>
      <w:r w:rsidR="00E66F17" w:rsidRPr="001F2C38">
        <w:rPr>
          <w:rFonts w:ascii="Times New Roman" w:eastAsia="Times New Roman" w:hAnsi="Times New Roman" w:cs="Times New Roman"/>
          <w:lang w:eastAsia="ru-RU"/>
        </w:rPr>
        <w:t>,</w:t>
      </w:r>
      <w:r w:rsidR="00C42806" w:rsidRPr="001F2C38">
        <w:rPr>
          <w:rFonts w:ascii="Times New Roman" w:eastAsia="Times New Roman" w:hAnsi="Times New Roman" w:cs="Times New Roman"/>
          <w:lang w:eastAsia="ru-RU"/>
        </w:rPr>
        <w:t xml:space="preserve"> после реализации предусмотренной законодательством процедуры досудебного урегулирования разногласий</w:t>
      </w:r>
      <w:r w:rsidR="00E66F17" w:rsidRPr="001F2C38">
        <w:rPr>
          <w:rFonts w:ascii="Times New Roman" w:eastAsia="Times New Roman" w:hAnsi="Times New Roman" w:cs="Times New Roman"/>
          <w:lang w:eastAsia="ru-RU"/>
        </w:rPr>
        <w:t>,</w:t>
      </w:r>
      <w:r w:rsidR="00C42806" w:rsidRPr="001F2C38">
        <w:rPr>
          <w:rFonts w:ascii="Times New Roman" w:eastAsia="Times New Roman" w:hAnsi="Times New Roman" w:cs="Times New Roman"/>
          <w:lang w:eastAsia="ru-RU"/>
        </w:rPr>
        <w:t xml:space="preserve"> передают их на рассмотрение в Арбитражный суд Республики Татарстан</w:t>
      </w:r>
      <w:r w:rsidR="00260A04" w:rsidRPr="001F2C38">
        <w:rPr>
          <w:rFonts w:ascii="Times New Roman" w:eastAsia="Times New Roman" w:hAnsi="Times New Roman" w:cs="Times New Roman"/>
          <w:lang w:eastAsia="ru-RU"/>
        </w:rPr>
        <w:t> в установленном порядке.</w:t>
      </w:r>
    </w:p>
    <w:p w14:paraId="008D80ED" w14:textId="77777777" w:rsidR="001F2C38" w:rsidRPr="001F2C38" w:rsidRDefault="001F2C38" w:rsidP="001F2C38">
      <w:pPr>
        <w:widowControl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082D2900" w14:textId="570266D4" w:rsidR="00260A04" w:rsidRPr="001F2C38" w:rsidRDefault="006A3365" w:rsidP="001F2C38">
      <w:pPr>
        <w:pStyle w:val="a5"/>
        <w:widowControl w:val="0"/>
        <w:ind w:firstLine="567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1F2C38">
        <w:rPr>
          <w:rFonts w:ascii="Times New Roman" w:eastAsia="Times New Roman" w:hAnsi="Times New Roman" w:cs="Times New Roman"/>
          <w:b/>
          <w:bCs/>
          <w:caps/>
          <w:lang w:eastAsia="ru-RU"/>
        </w:rPr>
        <w:t>8</w:t>
      </w:r>
      <w:r w:rsidR="00260A04" w:rsidRPr="001F2C38">
        <w:rPr>
          <w:rFonts w:ascii="Times New Roman" w:eastAsia="Times New Roman" w:hAnsi="Times New Roman" w:cs="Times New Roman"/>
          <w:b/>
          <w:bCs/>
          <w:caps/>
          <w:lang w:eastAsia="ru-RU"/>
        </w:rPr>
        <w:t>. СРОК ДЕЙСТВИЯ, УСЛОВИЯ И ПОРЯДОК РАСТОРЖЕНИЯ ДОГОВОРА</w:t>
      </w:r>
    </w:p>
    <w:p w14:paraId="478AA450" w14:textId="4CFFED98" w:rsidR="00260A04" w:rsidRPr="001F2C38" w:rsidRDefault="006A3365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8</w:t>
      </w:r>
      <w:r w:rsidR="00260A04" w:rsidRPr="001F2C38">
        <w:rPr>
          <w:rFonts w:ascii="Times New Roman" w:eastAsia="Times New Roman" w:hAnsi="Times New Roman" w:cs="Times New Roman"/>
          <w:lang w:eastAsia="ru-RU"/>
        </w:rPr>
        <w:t xml:space="preserve">.1. </w:t>
      </w:r>
      <w:r w:rsidR="00012A41" w:rsidRPr="001F2C38">
        <w:rPr>
          <w:rFonts w:ascii="Times New Roman" w:eastAsia="Times New Roman" w:hAnsi="Times New Roman" w:cs="Times New Roman"/>
          <w:lang w:eastAsia="ru-RU"/>
        </w:rPr>
        <w:t xml:space="preserve">Договор вступает в силу с момента его подписания Сторонами и действует </w:t>
      </w:r>
      <w:r w:rsidR="00B84E9B">
        <w:rPr>
          <w:rFonts w:ascii="Times New Roman" w:eastAsia="Times New Roman" w:hAnsi="Times New Roman" w:cs="Times New Roman"/>
          <w:lang w:eastAsia="ru-RU"/>
        </w:rPr>
        <w:t>31.</w:t>
      </w:r>
      <w:r w:rsidR="00696884">
        <w:rPr>
          <w:rFonts w:ascii="Times New Roman" w:eastAsia="Times New Roman" w:hAnsi="Times New Roman" w:cs="Times New Roman"/>
          <w:lang w:eastAsia="ru-RU"/>
        </w:rPr>
        <w:t>08</w:t>
      </w:r>
      <w:r w:rsidR="00B84E9B">
        <w:rPr>
          <w:rFonts w:ascii="Times New Roman" w:eastAsia="Times New Roman" w:hAnsi="Times New Roman" w:cs="Times New Roman"/>
          <w:lang w:eastAsia="ru-RU"/>
        </w:rPr>
        <w:t>.202</w:t>
      </w:r>
      <w:r w:rsidR="00696884">
        <w:rPr>
          <w:rFonts w:ascii="Times New Roman" w:eastAsia="Times New Roman" w:hAnsi="Times New Roman" w:cs="Times New Roman"/>
          <w:lang w:eastAsia="ru-RU"/>
        </w:rPr>
        <w:t xml:space="preserve">7 </w:t>
      </w:r>
      <w:r w:rsidR="00B84E9B">
        <w:rPr>
          <w:rFonts w:ascii="Times New Roman" w:eastAsia="Times New Roman" w:hAnsi="Times New Roman" w:cs="Times New Roman"/>
          <w:lang w:eastAsia="ru-RU"/>
        </w:rPr>
        <w:t>г.</w:t>
      </w:r>
      <w:r w:rsidR="002E606C" w:rsidRPr="001F2C38"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5" w:name="_Hlk208395601"/>
      <w:r w:rsidR="00012A41" w:rsidRPr="001F2C38">
        <w:rPr>
          <w:rFonts w:ascii="Times New Roman" w:eastAsia="Times New Roman" w:hAnsi="Times New Roman" w:cs="Times New Roman"/>
          <w:lang w:eastAsia="ru-RU"/>
        </w:rPr>
        <w:t xml:space="preserve">либо </w:t>
      </w:r>
      <w:r w:rsidR="00012A41" w:rsidRPr="001F2C38">
        <w:rPr>
          <w:rFonts w:ascii="Times New Roman" w:eastAsia="Times New Roman" w:hAnsi="Times New Roman" w:cs="Times New Roman"/>
          <w:lang w:eastAsia="ru-RU"/>
        </w:rPr>
        <w:lastRenderedPageBreak/>
        <w:t>до полного исчерпания лимита, предусмотренного п.3.3. настоящего Договора, в зависимости от того</w:t>
      </w:r>
      <w:r w:rsidR="00992F73">
        <w:rPr>
          <w:rFonts w:ascii="Times New Roman" w:eastAsia="Times New Roman" w:hAnsi="Times New Roman" w:cs="Times New Roman"/>
          <w:lang w:eastAsia="ru-RU"/>
        </w:rPr>
        <w:t>,</w:t>
      </w:r>
      <w:r w:rsidR="00012A41" w:rsidRPr="001F2C38">
        <w:rPr>
          <w:rFonts w:ascii="Times New Roman" w:eastAsia="Times New Roman" w:hAnsi="Times New Roman" w:cs="Times New Roman"/>
          <w:lang w:eastAsia="ru-RU"/>
        </w:rPr>
        <w:t xml:space="preserve"> какое из событий наступит раньше.</w:t>
      </w:r>
    </w:p>
    <w:bookmarkEnd w:id="5"/>
    <w:p w14:paraId="2CCE7D8F" w14:textId="23FC657C" w:rsidR="00260A04" w:rsidRPr="001F2C38" w:rsidRDefault="006A3365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8</w:t>
      </w:r>
      <w:r w:rsidR="00260A04" w:rsidRPr="001F2C38">
        <w:rPr>
          <w:rFonts w:ascii="Times New Roman" w:eastAsia="Times New Roman" w:hAnsi="Times New Roman" w:cs="Times New Roman"/>
          <w:lang w:eastAsia="ru-RU"/>
        </w:rPr>
        <w:t>.2. Настоящий Договор может быть расторгнут по соглашению Сторон.</w:t>
      </w:r>
    </w:p>
    <w:p w14:paraId="74D4491E" w14:textId="67F76083" w:rsidR="004E3966" w:rsidRPr="001F2C38" w:rsidRDefault="006A3365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8</w:t>
      </w:r>
      <w:r w:rsidR="00260A04" w:rsidRPr="001F2C38">
        <w:rPr>
          <w:rFonts w:ascii="Times New Roman" w:eastAsia="Times New Roman" w:hAnsi="Times New Roman" w:cs="Times New Roman"/>
          <w:lang w:eastAsia="ru-RU"/>
        </w:rPr>
        <w:t xml:space="preserve">.3. Каждая из Сторон имеет право досрочно расторгнуть настоящий Договор в случае, если другая Сторона существенно нарушила свои обязательства по настоящему Договору и не начала устранять недостатки </w:t>
      </w:r>
      <w:r w:rsidR="00982974" w:rsidRPr="001F2C38">
        <w:rPr>
          <w:rFonts w:ascii="Times New Roman" w:eastAsia="Times New Roman" w:hAnsi="Times New Roman" w:cs="Times New Roman"/>
          <w:lang w:eastAsia="ru-RU"/>
        </w:rPr>
        <w:t>в течение 10</w:t>
      </w:r>
      <w:r w:rsidR="00C42806" w:rsidRPr="001F2C38">
        <w:rPr>
          <w:rFonts w:ascii="Times New Roman" w:eastAsia="Times New Roman" w:hAnsi="Times New Roman" w:cs="Times New Roman"/>
          <w:lang w:eastAsia="ru-RU"/>
        </w:rPr>
        <w:t xml:space="preserve"> (десяти)</w:t>
      </w:r>
      <w:r w:rsidR="00982974" w:rsidRPr="001F2C38">
        <w:rPr>
          <w:rFonts w:ascii="Times New Roman" w:eastAsia="Times New Roman" w:hAnsi="Times New Roman" w:cs="Times New Roman"/>
          <w:lang w:eastAsia="ru-RU"/>
        </w:rPr>
        <w:t xml:space="preserve"> </w:t>
      </w:r>
      <w:r w:rsidR="00260A04" w:rsidRPr="001F2C38">
        <w:rPr>
          <w:rFonts w:ascii="Times New Roman" w:eastAsia="Times New Roman" w:hAnsi="Times New Roman" w:cs="Times New Roman"/>
          <w:lang w:eastAsia="ru-RU"/>
        </w:rPr>
        <w:t>рабочих дней с момента письменного уведомления, или не устранила эти недостатки в согласованные сроки. Такое расторжение будет действительно с момента проведения взаимных расчетов между Сторонами.</w:t>
      </w:r>
    </w:p>
    <w:p w14:paraId="70A90604" w14:textId="4283DBB0" w:rsidR="00260A04" w:rsidRPr="001F2C38" w:rsidRDefault="00260A04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 xml:space="preserve">Для расторжения настоящего Договора одной из Сторон, требуется письменное извещение, которое направляется другой Стороне с получением последней не позднее, </w:t>
      </w:r>
      <w:r w:rsidR="00982974" w:rsidRPr="001F2C38">
        <w:rPr>
          <w:rFonts w:ascii="Times New Roman" w:eastAsia="Times New Roman" w:hAnsi="Times New Roman" w:cs="Times New Roman"/>
          <w:lang w:eastAsia="ru-RU"/>
        </w:rPr>
        <w:t>чем за 30</w:t>
      </w:r>
      <w:r w:rsidR="00C42806" w:rsidRPr="001F2C38">
        <w:rPr>
          <w:rFonts w:ascii="Times New Roman" w:eastAsia="Times New Roman" w:hAnsi="Times New Roman" w:cs="Times New Roman"/>
          <w:lang w:eastAsia="ru-RU"/>
        </w:rPr>
        <w:t xml:space="preserve"> (тридцать)</w:t>
      </w:r>
      <w:r w:rsidR="002D3460" w:rsidRPr="001F2C3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F2C38">
        <w:rPr>
          <w:rFonts w:ascii="Times New Roman" w:eastAsia="Times New Roman" w:hAnsi="Times New Roman" w:cs="Times New Roman"/>
          <w:lang w:eastAsia="ru-RU"/>
        </w:rPr>
        <w:t>рабочих дней до расторжения настоящего Договора.</w:t>
      </w:r>
    </w:p>
    <w:p w14:paraId="060AFD6F" w14:textId="2D6D5725" w:rsidR="004E3966" w:rsidRPr="001F2C38" w:rsidRDefault="006A3365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8</w:t>
      </w:r>
      <w:r w:rsidR="004E3966" w:rsidRPr="001F2C38">
        <w:rPr>
          <w:rFonts w:ascii="Times New Roman" w:eastAsia="Times New Roman" w:hAnsi="Times New Roman" w:cs="Times New Roman"/>
          <w:lang w:eastAsia="ru-RU"/>
        </w:rPr>
        <w:t xml:space="preserve">.4. Заказчик вправе расторгнуть Договор в одностороннем порядке с обязательным письменным уведомлением об этом </w:t>
      </w:r>
      <w:r w:rsidR="006A4C81" w:rsidRPr="001F2C38">
        <w:rPr>
          <w:rFonts w:ascii="Times New Roman" w:eastAsia="Times New Roman" w:hAnsi="Times New Roman" w:cs="Times New Roman"/>
          <w:lang w:eastAsia="ru-RU"/>
        </w:rPr>
        <w:t>Исполнителя</w:t>
      </w:r>
      <w:r w:rsidR="004E3966" w:rsidRPr="001F2C38">
        <w:rPr>
          <w:rFonts w:ascii="Times New Roman" w:eastAsia="Times New Roman" w:hAnsi="Times New Roman" w:cs="Times New Roman"/>
          <w:lang w:eastAsia="ru-RU"/>
        </w:rPr>
        <w:t xml:space="preserve"> за 30 (тридцать) календарных дней до предполагаемой даты расторжения.</w:t>
      </w:r>
    </w:p>
    <w:p w14:paraId="1F58CC9A" w14:textId="7D407A04" w:rsidR="00260A04" w:rsidRPr="001F2C38" w:rsidRDefault="006A3365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8</w:t>
      </w:r>
      <w:r w:rsidR="00260A04" w:rsidRPr="001F2C38">
        <w:rPr>
          <w:rFonts w:ascii="Times New Roman" w:eastAsia="Times New Roman" w:hAnsi="Times New Roman" w:cs="Times New Roman"/>
          <w:lang w:eastAsia="ru-RU"/>
        </w:rPr>
        <w:t>.</w:t>
      </w:r>
      <w:r w:rsidR="004E3966" w:rsidRPr="001F2C38">
        <w:rPr>
          <w:rFonts w:ascii="Times New Roman" w:eastAsia="Times New Roman" w:hAnsi="Times New Roman" w:cs="Times New Roman"/>
          <w:lang w:eastAsia="ru-RU"/>
        </w:rPr>
        <w:t>5</w:t>
      </w:r>
      <w:r w:rsidR="00260A04" w:rsidRPr="001F2C38">
        <w:rPr>
          <w:rFonts w:ascii="Times New Roman" w:eastAsia="Times New Roman" w:hAnsi="Times New Roman" w:cs="Times New Roman"/>
          <w:lang w:eastAsia="ru-RU"/>
        </w:rPr>
        <w:t>. После прекращения действия настоящего Договора его положения будут применимы (исключая положения</w:t>
      </w:r>
      <w:r w:rsidR="00992F73">
        <w:rPr>
          <w:rFonts w:ascii="Times New Roman" w:eastAsia="Times New Roman" w:hAnsi="Times New Roman" w:cs="Times New Roman"/>
          <w:lang w:eastAsia="ru-RU"/>
        </w:rPr>
        <w:t>,</w:t>
      </w:r>
      <w:r w:rsidR="00260A04" w:rsidRPr="001F2C38">
        <w:rPr>
          <w:rFonts w:ascii="Times New Roman" w:eastAsia="Times New Roman" w:hAnsi="Times New Roman" w:cs="Times New Roman"/>
          <w:lang w:eastAsia="ru-RU"/>
        </w:rPr>
        <w:t xml:space="preserve"> касающегося проведения работ) до тех пор, пока не будут окончательно урегулированы платежи, обязательства по которым возникли в период действия настоящего Договора.</w:t>
      </w:r>
    </w:p>
    <w:p w14:paraId="2CAE013E" w14:textId="77777777" w:rsidR="002D3460" w:rsidRPr="001F2C38" w:rsidRDefault="002D3460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2A728470" w14:textId="5294F1BA" w:rsidR="00260A04" w:rsidRPr="001F2C38" w:rsidRDefault="006A3365" w:rsidP="001F2C38">
      <w:pPr>
        <w:pStyle w:val="a5"/>
        <w:widowControl w:val="0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1F2C38">
        <w:rPr>
          <w:rFonts w:ascii="Times New Roman" w:eastAsia="Times New Roman" w:hAnsi="Times New Roman" w:cs="Times New Roman"/>
          <w:b/>
          <w:bCs/>
          <w:caps/>
          <w:lang w:eastAsia="ru-RU"/>
        </w:rPr>
        <w:t>9</w:t>
      </w:r>
      <w:r w:rsidR="00260A04" w:rsidRPr="001F2C38">
        <w:rPr>
          <w:rFonts w:ascii="Times New Roman" w:eastAsia="Times New Roman" w:hAnsi="Times New Roman" w:cs="Times New Roman"/>
          <w:b/>
          <w:bCs/>
          <w:caps/>
          <w:lang w:eastAsia="ru-RU"/>
        </w:rPr>
        <w:t>. ОСОБЫЕ УСЛОВИЯ</w:t>
      </w:r>
    </w:p>
    <w:p w14:paraId="064F7929" w14:textId="5565B9EF" w:rsidR="00260A04" w:rsidRPr="001F2C38" w:rsidRDefault="006A3365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9</w:t>
      </w:r>
      <w:r w:rsidR="00260A04" w:rsidRPr="001F2C38">
        <w:rPr>
          <w:rFonts w:ascii="Times New Roman" w:eastAsia="Times New Roman" w:hAnsi="Times New Roman" w:cs="Times New Roman"/>
          <w:lang w:eastAsia="ru-RU"/>
        </w:rPr>
        <w:t xml:space="preserve">.1. Взаимоотношения </w:t>
      </w:r>
      <w:r w:rsidR="002D3460" w:rsidRPr="001F2C38">
        <w:rPr>
          <w:rFonts w:ascii="Times New Roman" w:eastAsia="Times New Roman" w:hAnsi="Times New Roman" w:cs="Times New Roman"/>
          <w:lang w:eastAsia="ru-RU"/>
        </w:rPr>
        <w:t>С</w:t>
      </w:r>
      <w:r w:rsidR="00260A04" w:rsidRPr="001F2C38">
        <w:rPr>
          <w:rFonts w:ascii="Times New Roman" w:eastAsia="Times New Roman" w:hAnsi="Times New Roman" w:cs="Times New Roman"/>
          <w:lang w:eastAsia="ru-RU"/>
        </w:rPr>
        <w:t xml:space="preserve">торон, которые не оговариваются настоящим Договором, регулируются действующим </w:t>
      </w:r>
      <w:r w:rsidR="00C42806" w:rsidRPr="001F2C38">
        <w:rPr>
          <w:rFonts w:ascii="Times New Roman" w:eastAsia="Times New Roman" w:hAnsi="Times New Roman" w:cs="Times New Roman"/>
          <w:lang w:eastAsia="ru-RU"/>
        </w:rPr>
        <w:t>г</w:t>
      </w:r>
      <w:r w:rsidR="00260A04" w:rsidRPr="001F2C38">
        <w:rPr>
          <w:rFonts w:ascii="Times New Roman" w:eastAsia="Times New Roman" w:hAnsi="Times New Roman" w:cs="Times New Roman"/>
          <w:lang w:eastAsia="ru-RU"/>
        </w:rPr>
        <w:t xml:space="preserve">ражданским </w:t>
      </w:r>
      <w:r w:rsidR="00C42806" w:rsidRPr="001F2C38">
        <w:rPr>
          <w:rFonts w:ascii="Times New Roman" w:eastAsia="Times New Roman" w:hAnsi="Times New Roman" w:cs="Times New Roman"/>
          <w:lang w:eastAsia="ru-RU"/>
        </w:rPr>
        <w:t>з</w:t>
      </w:r>
      <w:r w:rsidR="00260A04" w:rsidRPr="001F2C38">
        <w:rPr>
          <w:rFonts w:ascii="Times New Roman" w:eastAsia="Times New Roman" w:hAnsi="Times New Roman" w:cs="Times New Roman"/>
          <w:lang w:eastAsia="ru-RU"/>
        </w:rPr>
        <w:t>аконодательством Р</w:t>
      </w:r>
      <w:r w:rsidR="001F2C38" w:rsidRPr="001F2C38">
        <w:rPr>
          <w:rFonts w:ascii="Times New Roman" w:eastAsia="Times New Roman" w:hAnsi="Times New Roman" w:cs="Times New Roman"/>
          <w:lang w:eastAsia="ru-RU"/>
        </w:rPr>
        <w:t>оссийской Федерации</w:t>
      </w:r>
      <w:r w:rsidR="00260A04" w:rsidRPr="001F2C38">
        <w:rPr>
          <w:rFonts w:ascii="Times New Roman" w:eastAsia="Times New Roman" w:hAnsi="Times New Roman" w:cs="Times New Roman"/>
          <w:lang w:eastAsia="ru-RU"/>
        </w:rPr>
        <w:t>.</w:t>
      </w:r>
    </w:p>
    <w:p w14:paraId="31E7BD69" w14:textId="19126EFD" w:rsidR="00260A04" w:rsidRPr="001F2C38" w:rsidRDefault="006A3365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9</w:t>
      </w:r>
      <w:r w:rsidR="00260A04" w:rsidRPr="001F2C38">
        <w:rPr>
          <w:rFonts w:ascii="Times New Roman" w:eastAsia="Times New Roman" w:hAnsi="Times New Roman" w:cs="Times New Roman"/>
          <w:lang w:eastAsia="ru-RU"/>
        </w:rPr>
        <w:t>.2. Ни одна из сторон настоящего Договора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225A42BB" w14:textId="60C23D5D" w:rsidR="00260A04" w:rsidRPr="001F2C38" w:rsidRDefault="006A3365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9</w:t>
      </w:r>
      <w:r w:rsidR="00260A04" w:rsidRPr="001F2C38">
        <w:rPr>
          <w:rFonts w:ascii="Times New Roman" w:eastAsia="Times New Roman" w:hAnsi="Times New Roman" w:cs="Times New Roman"/>
          <w:lang w:eastAsia="ru-RU"/>
        </w:rPr>
        <w:t>.3. Стороны обязуются незамедлительно сообщать друг другу сведения об изменении юридического статуса, адреса, номеров контактных телефонов.</w:t>
      </w:r>
    </w:p>
    <w:p w14:paraId="1356F6F5" w14:textId="01BB9BC5" w:rsidR="002F2197" w:rsidRDefault="006A3365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A49C8">
        <w:rPr>
          <w:rFonts w:ascii="Times New Roman" w:eastAsia="Times New Roman" w:hAnsi="Times New Roman" w:cs="Times New Roman"/>
          <w:highlight w:val="yellow"/>
          <w:lang w:eastAsia="ru-RU"/>
        </w:rPr>
        <w:t>9</w:t>
      </w:r>
      <w:r w:rsidR="00260A04" w:rsidRPr="003A49C8">
        <w:rPr>
          <w:rFonts w:ascii="Times New Roman" w:eastAsia="Times New Roman" w:hAnsi="Times New Roman" w:cs="Times New Roman"/>
          <w:highlight w:val="yellow"/>
          <w:lang w:eastAsia="ru-RU"/>
        </w:rPr>
        <w:t>.4.</w:t>
      </w:r>
      <w:r w:rsidR="002F2197" w:rsidRPr="003A49C8">
        <w:rPr>
          <w:highlight w:val="yellow"/>
        </w:rPr>
        <w:t xml:space="preserve"> </w:t>
      </w:r>
      <w:r w:rsidR="002F2197" w:rsidRPr="003A49C8">
        <w:rPr>
          <w:rFonts w:ascii="Times New Roman" w:eastAsia="Times New Roman" w:hAnsi="Times New Roman" w:cs="Times New Roman"/>
          <w:highlight w:val="yellow"/>
          <w:lang w:eastAsia="ru-RU"/>
        </w:rPr>
        <w:t>Стороны признают, что любая без исключения деловая корреспонденция и электронная переписка связанная с исполнением договора, отправленные  с адресов электронной почты, указанных в п.1.3. настоящего Договора, а также переписка в мессенджерах с указанных электронных адресов, является исходящей от надлежащим образом уполномоченных представителей сторон и имеет обязательную для обеих сторон юридическую силу. Стороны обязуются незамедлительно сообщать друг другу обо всех случаях несанкционированного доступа к их электронным ящикам. Исполнение, произведенное стороной договора в отсутствие у нее такого уведомления, признается надлежащим и лишает вторую Сторону права ссылаться на указанные обстоятельства.</w:t>
      </w:r>
    </w:p>
    <w:p w14:paraId="7BBED4C0" w14:textId="6EE357B5" w:rsidR="00260A04" w:rsidRDefault="002F2197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9.5. </w:t>
      </w:r>
      <w:r w:rsidR="00260A04" w:rsidRPr="001F2C38">
        <w:rPr>
          <w:rFonts w:ascii="Times New Roman" w:eastAsia="Times New Roman" w:hAnsi="Times New Roman" w:cs="Times New Roman"/>
          <w:lang w:eastAsia="ru-RU"/>
        </w:rPr>
        <w:t xml:space="preserve"> Все изменения или дополнения по настоящему Договору будет иметь силу только в том случае, если они сделаны в письменной форме и подписаны обеими Сторонами.</w:t>
      </w:r>
    </w:p>
    <w:p w14:paraId="345AF54F" w14:textId="34023027" w:rsidR="00B07D74" w:rsidRDefault="00B07D74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5695C7C5" w14:textId="75A042F4" w:rsidR="00BA4369" w:rsidRPr="00BA4369" w:rsidRDefault="00BA4369" w:rsidP="00BA4369">
      <w:pPr>
        <w:pStyle w:val="af3"/>
        <w:numPr>
          <w:ilvl w:val="0"/>
          <w:numId w:val="6"/>
        </w:numPr>
        <w:shd w:val="clear" w:color="auto" w:fill="FFFFFF"/>
        <w:spacing w:after="0" w:line="240" w:lineRule="atLeast"/>
        <w:jc w:val="center"/>
        <w:rPr>
          <w:rFonts w:ascii="Times New Roman" w:hAnsi="Times New Roman" w:cs="Times New Roman"/>
          <w:b/>
          <w:color w:val="000000"/>
          <w:lang w:val="x-none"/>
        </w:rPr>
      </w:pPr>
      <w:r w:rsidRPr="00BA4369">
        <w:rPr>
          <w:rFonts w:ascii="Times New Roman" w:hAnsi="Times New Roman" w:cs="Times New Roman"/>
          <w:b/>
          <w:color w:val="000000"/>
          <w:lang w:val="x-none"/>
        </w:rPr>
        <w:t>О</w:t>
      </w:r>
      <w:r>
        <w:rPr>
          <w:rFonts w:ascii="Times New Roman" w:hAnsi="Times New Roman" w:cs="Times New Roman"/>
          <w:b/>
          <w:color w:val="000000"/>
        </w:rPr>
        <w:t>БЕСПЕЧЕНИЕ ИСПОЛНЕНИЯ ДОГОВОРА</w:t>
      </w:r>
    </w:p>
    <w:p w14:paraId="203586A6" w14:textId="532EF56D" w:rsidR="00BA4369" w:rsidRPr="00BA4369" w:rsidRDefault="00BA4369" w:rsidP="00BA4369">
      <w:pPr>
        <w:pStyle w:val="af3"/>
        <w:numPr>
          <w:ilvl w:val="1"/>
          <w:numId w:val="6"/>
        </w:numPr>
        <w:shd w:val="clear" w:color="auto" w:fill="FFFFFF"/>
        <w:spacing w:after="0" w:line="240" w:lineRule="atLeast"/>
        <w:rPr>
          <w:rFonts w:ascii="Times New Roman" w:hAnsi="Times New Roman" w:cs="Times New Roman"/>
          <w:bCs/>
          <w:color w:val="000000"/>
          <w:lang w:val="x-none"/>
        </w:rPr>
      </w:pPr>
      <w:r w:rsidRPr="00BA4369">
        <w:rPr>
          <w:rFonts w:ascii="Times New Roman" w:hAnsi="Times New Roman" w:cs="Times New Roman"/>
          <w:bCs/>
          <w:color w:val="000000"/>
        </w:rPr>
        <w:t xml:space="preserve"> Обеспечение исполнения договора не </w:t>
      </w:r>
      <w:r w:rsidR="00540166">
        <w:rPr>
          <w:rFonts w:ascii="Times New Roman" w:hAnsi="Times New Roman" w:cs="Times New Roman"/>
          <w:bCs/>
          <w:color w:val="000000"/>
        </w:rPr>
        <w:t>установлено</w:t>
      </w:r>
      <w:r w:rsidRPr="00BA4369">
        <w:rPr>
          <w:rFonts w:ascii="Times New Roman" w:hAnsi="Times New Roman" w:cs="Times New Roman"/>
          <w:bCs/>
          <w:color w:val="000000"/>
        </w:rPr>
        <w:t>.</w:t>
      </w:r>
    </w:p>
    <w:p w14:paraId="52FE1199" w14:textId="77777777" w:rsidR="00BA4369" w:rsidRPr="001F2C38" w:rsidRDefault="00BA4369" w:rsidP="00BA4369">
      <w:pPr>
        <w:pStyle w:val="a5"/>
        <w:widowControl w:val="0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18BCBED1" w14:textId="2BD019E2" w:rsidR="006A3365" w:rsidRPr="001F2C38" w:rsidRDefault="006A3365" w:rsidP="001F2C38">
      <w:pPr>
        <w:pStyle w:val="a5"/>
        <w:widowControl w:val="0"/>
        <w:ind w:firstLine="567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1F2C38">
        <w:rPr>
          <w:rFonts w:ascii="Times New Roman" w:eastAsia="Times New Roman" w:hAnsi="Times New Roman" w:cs="Times New Roman"/>
          <w:b/>
          <w:bCs/>
          <w:caps/>
          <w:lang w:eastAsia="ru-RU"/>
        </w:rPr>
        <w:t>1</w:t>
      </w:r>
      <w:r w:rsidR="00BA4369">
        <w:rPr>
          <w:rFonts w:ascii="Times New Roman" w:eastAsia="Times New Roman" w:hAnsi="Times New Roman" w:cs="Times New Roman"/>
          <w:b/>
          <w:bCs/>
          <w:caps/>
          <w:lang w:eastAsia="ru-RU"/>
        </w:rPr>
        <w:t>1</w:t>
      </w:r>
      <w:r w:rsidR="00260A04" w:rsidRPr="001F2C38">
        <w:rPr>
          <w:rFonts w:ascii="Times New Roman" w:eastAsia="Times New Roman" w:hAnsi="Times New Roman" w:cs="Times New Roman"/>
          <w:b/>
          <w:bCs/>
          <w:caps/>
          <w:lang w:eastAsia="ru-RU"/>
        </w:rPr>
        <w:t>. ОБЩИЕ ПОЛОЖЕНИЯ</w:t>
      </w:r>
    </w:p>
    <w:p w14:paraId="44460EC1" w14:textId="15537DDB" w:rsidR="00260A04" w:rsidRPr="001F2C38" w:rsidRDefault="00BA4369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11</w:t>
      </w:r>
      <w:r w:rsidR="00260A04" w:rsidRPr="001F2C38">
        <w:rPr>
          <w:rFonts w:ascii="Times New Roman" w:eastAsia="Times New Roman" w:hAnsi="Times New Roman" w:cs="Times New Roman"/>
          <w:lang w:eastAsia="ru-RU"/>
        </w:rPr>
        <w:t>.1.</w:t>
      </w:r>
      <w:r w:rsidR="002F2197">
        <w:rPr>
          <w:rFonts w:ascii="Times New Roman" w:eastAsia="Times New Roman" w:hAnsi="Times New Roman" w:cs="Times New Roman"/>
          <w:lang w:eastAsia="ru-RU"/>
        </w:rPr>
        <w:t xml:space="preserve"> </w:t>
      </w:r>
      <w:r w:rsidR="002F2197" w:rsidRPr="003A49C8">
        <w:rPr>
          <w:rFonts w:ascii="Times New Roman" w:eastAsia="Times New Roman" w:hAnsi="Times New Roman" w:cs="Times New Roman"/>
          <w:highlight w:val="yellow"/>
          <w:lang w:eastAsia="ru-RU"/>
        </w:rPr>
        <w:t>Во всем остальном, что не урегулировано Договором, Стороны руководствуются действующим законодательством Российской Федерации.</w:t>
      </w:r>
    </w:p>
    <w:p w14:paraId="7015C6C7" w14:textId="69250FE2" w:rsidR="002D3460" w:rsidRPr="001F2C38" w:rsidRDefault="00BA4369" w:rsidP="001F2C38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11</w:t>
      </w:r>
      <w:r w:rsidR="00260A04" w:rsidRPr="001F2C38">
        <w:rPr>
          <w:rFonts w:ascii="Times New Roman" w:eastAsia="Times New Roman" w:hAnsi="Times New Roman" w:cs="Times New Roman"/>
          <w:lang w:eastAsia="ru-RU"/>
        </w:rPr>
        <w:t>.2. Договор составлен в двух экземплярах. Оба экземпляра (по одному экземпляру у Заказчика и у Исполнителя) имеют одинаковую юридическую силу.</w:t>
      </w:r>
    </w:p>
    <w:p w14:paraId="372F43E2" w14:textId="77777777" w:rsidR="00104004" w:rsidRPr="001F2C38" w:rsidRDefault="00104004" w:rsidP="001F2C38">
      <w:pPr>
        <w:pStyle w:val="a5"/>
        <w:widowControl w:val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04445384" w14:textId="0A75B810" w:rsidR="00104004" w:rsidRPr="001F2C38" w:rsidRDefault="00104004" w:rsidP="001F2C38">
      <w:pPr>
        <w:pStyle w:val="a5"/>
        <w:widowControl w:val="0"/>
        <w:ind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F2C38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="00BA4369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Pr="001F2C38">
        <w:rPr>
          <w:rFonts w:ascii="Times New Roman" w:eastAsia="Times New Roman" w:hAnsi="Times New Roman" w:cs="Times New Roman"/>
          <w:b/>
          <w:bCs/>
          <w:lang w:eastAsia="ru-RU"/>
        </w:rPr>
        <w:t>. ПЕРЕЧЕНЬ ПРИЛОЖЕНИЙ К НАСТОЯЩЕМУ ДОГОВОРУ</w:t>
      </w:r>
    </w:p>
    <w:p w14:paraId="0AA3EFE9" w14:textId="177AD3EF" w:rsidR="001F2C38" w:rsidRPr="009226B0" w:rsidRDefault="001F2C38" w:rsidP="001F2C38">
      <w:pPr>
        <w:pStyle w:val="a5"/>
        <w:widowControl w:val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</w:t>
      </w:r>
      <w:r w:rsidR="00BA4369">
        <w:rPr>
          <w:rFonts w:ascii="Times New Roman" w:eastAsia="Times New Roman" w:hAnsi="Times New Roman" w:cs="Times New Roman"/>
          <w:lang w:eastAsia="ru-RU"/>
        </w:rPr>
        <w:t>2</w:t>
      </w:r>
      <w:r>
        <w:rPr>
          <w:rFonts w:ascii="Times New Roman" w:eastAsia="Times New Roman" w:hAnsi="Times New Roman" w:cs="Times New Roman"/>
          <w:lang w:eastAsia="ru-RU"/>
        </w:rPr>
        <w:t xml:space="preserve">.1. </w:t>
      </w:r>
      <w:r w:rsidRPr="009226B0">
        <w:rPr>
          <w:rFonts w:ascii="Times New Roman" w:eastAsia="Times New Roman" w:hAnsi="Times New Roman" w:cs="Times New Roman"/>
          <w:lang w:eastAsia="ru-RU"/>
        </w:rPr>
        <w:t>Неотъемлемыми частями настоящего Договора являются следующие приложения:</w:t>
      </w:r>
    </w:p>
    <w:p w14:paraId="213B657A" w14:textId="39DD36C4" w:rsidR="00104004" w:rsidRPr="009226B0" w:rsidRDefault="001F2C38" w:rsidP="001F2C38">
      <w:pPr>
        <w:pStyle w:val="a5"/>
        <w:widowControl w:val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226B0">
        <w:rPr>
          <w:rFonts w:ascii="Times New Roman" w:eastAsia="Times New Roman" w:hAnsi="Times New Roman" w:cs="Times New Roman"/>
          <w:lang w:eastAsia="ru-RU"/>
        </w:rPr>
        <w:t>1</w:t>
      </w:r>
      <w:r w:rsidR="00BA4369">
        <w:rPr>
          <w:rFonts w:ascii="Times New Roman" w:eastAsia="Times New Roman" w:hAnsi="Times New Roman" w:cs="Times New Roman"/>
          <w:lang w:eastAsia="ru-RU"/>
        </w:rPr>
        <w:t>2</w:t>
      </w:r>
      <w:r w:rsidRPr="009226B0">
        <w:rPr>
          <w:rFonts w:ascii="Times New Roman" w:eastAsia="Times New Roman" w:hAnsi="Times New Roman" w:cs="Times New Roman"/>
          <w:lang w:eastAsia="ru-RU"/>
        </w:rPr>
        <w:t xml:space="preserve">.1.1. </w:t>
      </w:r>
      <w:r w:rsidR="00104004" w:rsidRPr="009226B0">
        <w:rPr>
          <w:rFonts w:ascii="Times New Roman" w:eastAsia="Times New Roman" w:hAnsi="Times New Roman" w:cs="Times New Roman"/>
          <w:lang w:eastAsia="ru-RU"/>
        </w:rPr>
        <w:t>Приложение № 1 –</w:t>
      </w:r>
      <w:r w:rsidR="008D247E" w:rsidRPr="009226B0">
        <w:rPr>
          <w:rFonts w:ascii="Times New Roman" w:eastAsia="Times New Roman" w:hAnsi="Times New Roman" w:cs="Times New Roman"/>
          <w:lang w:eastAsia="ru-RU"/>
        </w:rPr>
        <w:t>Спецификация</w:t>
      </w:r>
      <w:r w:rsidR="00104004" w:rsidRPr="009226B0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4792715E" w14:textId="460FA230" w:rsidR="009226B0" w:rsidRPr="009226B0" w:rsidRDefault="009226B0" w:rsidP="009226B0">
      <w:pPr>
        <w:pStyle w:val="a5"/>
        <w:widowControl w:val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226B0">
        <w:rPr>
          <w:rFonts w:ascii="Times New Roman" w:eastAsia="Times New Roman" w:hAnsi="Times New Roman" w:cs="Times New Roman"/>
          <w:lang w:eastAsia="ru-RU"/>
        </w:rPr>
        <w:t>1</w:t>
      </w:r>
      <w:r w:rsidR="00BA4369">
        <w:rPr>
          <w:rFonts w:ascii="Times New Roman" w:eastAsia="Times New Roman" w:hAnsi="Times New Roman" w:cs="Times New Roman"/>
          <w:lang w:eastAsia="ru-RU"/>
        </w:rPr>
        <w:t>2</w:t>
      </w:r>
      <w:r w:rsidRPr="009226B0">
        <w:rPr>
          <w:rFonts w:ascii="Times New Roman" w:eastAsia="Times New Roman" w:hAnsi="Times New Roman" w:cs="Times New Roman"/>
          <w:lang w:eastAsia="ru-RU"/>
        </w:rPr>
        <w:t>.1.2. Приложение № 2 –</w:t>
      </w:r>
      <w:r w:rsidR="00865A04">
        <w:rPr>
          <w:rFonts w:ascii="Times New Roman" w:eastAsia="Times New Roman" w:hAnsi="Times New Roman" w:cs="Times New Roman"/>
          <w:lang w:eastAsia="ru-RU"/>
        </w:rPr>
        <w:t xml:space="preserve"> </w:t>
      </w:r>
      <w:r w:rsidR="00865A04" w:rsidRPr="009226B0">
        <w:rPr>
          <w:rFonts w:ascii="Times New Roman" w:hAnsi="Times New Roman" w:cs="Times New Roman"/>
        </w:rPr>
        <w:t>Техническое задание</w:t>
      </w:r>
      <w:r w:rsidR="00865A04" w:rsidRPr="009226B0">
        <w:rPr>
          <w:rFonts w:ascii="Times New Roman" w:eastAsia="Times New Roman" w:hAnsi="Times New Roman" w:cs="Times New Roman"/>
          <w:lang w:eastAsia="ru-RU"/>
        </w:rPr>
        <w:t>.</w:t>
      </w:r>
    </w:p>
    <w:p w14:paraId="15BAC417" w14:textId="55352E39" w:rsidR="00104004" w:rsidRPr="009226B0" w:rsidRDefault="001F2C38" w:rsidP="001F2C38">
      <w:pPr>
        <w:pStyle w:val="a5"/>
        <w:widowControl w:val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226B0">
        <w:rPr>
          <w:rFonts w:ascii="Times New Roman" w:eastAsia="Times New Roman" w:hAnsi="Times New Roman" w:cs="Times New Roman"/>
          <w:lang w:eastAsia="ru-RU"/>
        </w:rPr>
        <w:t>1</w:t>
      </w:r>
      <w:r w:rsidR="00BA4369">
        <w:rPr>
          <w:rFonts w:ascii="Times New Roman" w:eastAsia="Times New Roman" w:hAnsi="Times New Roman" w:cs="Times New Roman"/>
          <w:lang w:eastAsia="ru-RU"/>
        </w:rPr>
        <w:t>2</w:t>
      </w:r>
      <w:r w:rsidRPr="009226B0">
        <w:rPr>
          <w:rFonts w:ascii="Times New Roman" w:eastAsia="Times New Roman" w:hAnsi="Times New Roman" w:cs="Times New Roman"/>
          <w:lang w:eastAsia="ru-RU"/>
        </w:rPr>
        <w:t>.1.</w:t>
      </w:r>
      <w:r w:rsidR="009226B0">
        <w:rPr>
          <w:rFonts w:ascii="Times New Roman" w:eastAsia="Times New Roman" w:hAnsi="Times New Roman" w:cs="Times New Roman"/>
          <w:lang w:eastAsia="ru-RU"/>
        </w:rPr>
        <w:t>3</w:t>
      </w:r>
      <w:r w:rsidRPr="009226B0">
        <w:rPr>
          <w:rFonts w:ascii="Times New Roman" w:eastAsia="Times New Roman" w:hAnsi="Times New Roman" w:cs="Times New Roman"/>
          <w:lang w:eastAsia="ru-RU"/>
        </w:rPr>
        <w:t xml:space="preserve">. </w:t>
      </w:r>
      <w:r w:rsidR="00104004" w:rsidRPr="009226B0">
        <w:rPr>
          <w:rFonts w:ascii="Times New Roman" w:eastAsia="Times New Roman" w:hAnsi="Times New Roman" w:cs="Times New Roman"/>
          <w:lang w:eastAsia="ru-RU"/>
        </w:rPr>
        <w:t xml:space="preserve">Приложение № </w:t>
      </w:r>
      <w:r w:rsidR="009226B0" w:rsidRPr="009226B0">
        <w:rPr>
          <w:rFonts w:ascii="Times New Roman" w:eastAsia="Times New Roman" w:hAnsi="Times New Roman" w:cs="Times New Roman"/>
          <w:lang w:eastAsia="ru-RU"/>
        </w:rPr>
        <w:t>3</w:t>
      </w:r>
      <w:r w:rsidR="00104004" w:rsidRPr="009226B0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865A04" w:rsidRPr="009226B0">
        <w:rPr>
          <w:rFonts w:ascii="Times New Roman" w:eastAsia="Times New Roman" w:hAnsi="Times New Roman" w:cs="Times New Roman"/>
          <w:lang w:eastAsia="ru-RU"/>
        </w:rPr>
        <w:t>Форма Заявки.</w:t>
      </w:r>
    </w:p>
    <w:p w14:paraId="3B35E62B" w14:textId="1CF461D3" w:rsidR="00805BD0" w:rsidRPr="009226B0" w:rsidRDefault="001F2C38" w:rsidP="001F2C38">
      <w:pPr>
        <w:pStyle w:val="a5"/>
        <w:widowControl w:val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226B0">
        <w:rPr>
          <w:rFonts w:ascii="Times New Roman" w:eastAsia="Times New Roman" w:hAnsi="Times New Roman" w:cs="Times New Roman"/>
          <w:lang w:eastAsia="ru-RU"/>
        </w:rPr>
        <w:t>1</w:t>
      </w:r>
      <w:r w:rsidR="00BA4369">
        <w:rPr>
          <w:rFonts w:ascii="Times New Roman" w:eastAsia="Times New Roman" w:hAnsi="Times New Roman" w:cs="Times New Roman"/>
          <w:lang w:eastAsia="ru-RU"/>
        </w:rPr>
        <w:t>2</w:t>
      </w:r>
      <w:r w:rsidRPr="009226B0">
        <w:rPr>
          <w:rFonts w:ascii="Times New Roman" w:eastAsia="Times New Roman" w:hAnsi="Times New Roman" w:cs="Times New Roman"/>
          <w:lang w:eastAsia="ru-RU"/>
        </w:rPr>
        <w:t>.1.</w:t>
      </w:r>
      <w:r w:rsidR="009226B0">
        <w:rPr>
          <w:rFonts w:ascii="Times New Roman" w:eastAsia="Times New Roman" w:hAnsi="Times New Roman" w:cs="Times New Roman"/>
          <w:lang w:eastAsia="ru-RU"/>
        </w:rPr>
        <w:t>4</w:t>
      </w:r>
      <w:r w:rsidRPr="009226B0">
        <w:rPr>
          <w:rFonts w:ascii="Times New Roman" w:eastAsia="Times New Roman" w:hAnsi="Times New Roman" w:cs="Times New Roman"/>
          <w:lang w:eastAsia="ru-RU"/>
        </w:rPr>
        <w:t xml:space="preserve">. </w:t>
      </w:r>
      <w:r w:rsidR="00805BD0" w:rsidRPr="009226B0">
        <w:rPr>
          <w:rFonts w:ascii="Times New Roman" w:eastAsia="Times New Roman" w:hAnsi="Times New Roman" w:cs="Times New Roman"/>
          <w:lang w:eastAsia="ru-RU"/>
        </w:rPr>
        <w:t>Приложение №</w:t>
      </w:r>
      <w:r w:rsidR="009226B0" w:rsidRPr="009226B0">
        <w:rPr>
          <w:rFonts w:ascii="Times New Roman" w:eastAsia="Times New Roman" w:hAnsi="Times New Roman" w:cs="Times New Roman"/>
          <w:lang w:eastAsia="ru-RU"/>
        </w:rPr>
        <w:t xml:space="preserve"> 4</w:t>
      </w:r>
      <w:r w:rsidR="00805BD0" w:rsidRPr="009226B0">
        <w:rPr>
          <w:rFonts w:ascii="Times New Roman" w:eastAsia="Times New Roman" w:hAnsi="Times New Roman" w:cs="Times New Roman"/>
          <w:lang w:eastAsia="ru-RU"/>
        </w:rPr>
        <w:t xml:space="preserve"> – Форма Акта выполненных работ</w:t>
      </w:r>
    </w:p>
    <w:p w14:paraId="37EE9E3D" w14:textId="77777777" w:rsidR="000B7247" w:rsidRPr="009226B0" w:rsidRDefault="000B7247" w:rsidP="001F2C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434A54"/>
          <w:lang w:eastAsia="ru-RU"/>
        </w:rPr>
      </w:pPr>
    </w:p>
    <w:p w14:paraId="58396E6A" w14:textId="24CE00CB" w:rsidR="000B7247" w:rsidRPr="001F2C38" w:rsidRDefault="001A05D2" w:rsidP="001F2C38">
      <w:pPr>
        <w:widowControl w:val="0"/>
        <w:tabs>
          <w:tab w:val="right" w:leader="dot" w:pos="10195"/>
        </w:tabs>
        <w:spacing w:after="0" w:line="240" w:lineRule="auto"/>
        <w:ind w:hanging="594"/>
        <w:jc w:val="center"/>
        <w:rPr>
          <w:rFonts w:ascii="Times New Roman" w:eastAsia="Times New Roman" w:hAnsi="Times New Roman" w:cs="Times New Roman"/>
          <w:b/>
          <w:bCs/>
          <w:noProof/>
          <w:lang w:val="sr-Cyrl-CS" w:eastAsia="ru-RU"/>
        </w:rPr>
      </w:pPr>
      <w:r w:rsidRPr="001F2C38">
        <w:rPr>
          <w:rFonts w:ascii="Times New Roman" w:eastAsia="Times New Roman" w:hAnsi="Times New Roman" w:cs="Times New Roman"/>
          <w:b/>
          <w:noProof/>
          <w:lang w:val="sr-Cyrl-CS" w:eastAsia="ru-RU"/>
        </w:rPr>
        <w:t>1</w:t>
      </w:r>
      <w:r>
        <w:rPr>
          <w:rFonts w:ascii="Times New Roman" w:eastAsia="Times New Roman" w:hAnsi="Times New Roman" w:cs="Times New Roman"/>
          <w:b/>
          <w:noProof/>
          <w:lang w:val="sr-Cyrl-CS" w:eastAsia="ru-RU"/>
        </w:rPr>
        <w:t>3</w:t>
      </w:r>
      <w:r w:rsidR="00104004" w:rsidRPr="001F2C38">
        <w:rPr>
          <w:rFonts w:ascii="Times New Roman" w:eastAsia="Times New Roman" w:hAnsi="Times New Roman" w:cs="Times New Roman"/>
          <w:b/>
          <w:noProof/>
          <w:lang w:val="sr-Cyrl-CS" w:eastAsia="ru-RU"/>
        </w:rPr>
        <w:t xml:space="preserve">. </w:t>
      </w:r>
      <w:r w:rsidR="000B7247" w:rsidRPr="001F2C38">
        <w:rPr>
          <w:rFonts w:ascii="Times New Roman" w:eastAsia="Times New Roman" w:hAnsi="Times New Roman" w:cs="Times New Roman"/>
          <w:b/>
          <w:noProof/>
          <w:lang w:val="sr-Cyrl-CS" w:eastAsia="ru-RU"/>
        </w:rPr>
        <w:t>АДРЕСА И РЕКВИЗИТЫ СТОРОН</w:t>
      </w:r>
      <w:r w:rsidR="000B7247" w:rsidRPr="001F2C38">
        <w:rPr>
          <w:rFonts w:ascii="Times New Roman" w:eastAsia="Times New Roman" w:hAnsi="Times New Roman" w:cs="Times New Roman"/>
          <w:b/>
          <w:noProof/>
          <w:lang w:eastAsia="ru-RU"/>
        </w:rPr>
        <w:t xml:space="preserve"> И</w:t>
      </w:r>
      <w:r w:rsidR="000B7247" w:rsidRPr="001F2C38">
        <w:rPr>
          <w:rFonts w:ascii="Times New Roman" w:eastAsia="Times New Roman" w:hAnsi="Times New Roman" w:cs="Times New Roman"/>
          <w:b/>
          <w:bCs/>
          <w:noProof/>
          <w:lang w:val="sr-Cyrl-CS" w:eastAsia="ru-RU"/>
        </w:rPr>
        <w:t xml:space="preserve"> ПОДПИСИ  СТОРОН:</w:t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5032"/>
        <w:gridCol w:w="5033"/>
      </w:tblGrid>
      <w:tr w:rsidR="00EC342E" w:rsidRPr="00B07D74" w14:paraId="1BDBBBCA" w14:textId="27CC3E9F" w:rsidTr="00E45255">
        <w:tc>
          <w:tcPr>
            <w:tcW w:w="5032" w:type="dxa"/>
            <w:shd w:val="clear" w:color="auto" w:fill="auto"/>
          </w:tcPr>
          <w:p w14:paraId="75F38FAC" w14:textId="77777777" w:rsidR="00EC342E" w:rsidRPr="00B07D74" w:rsidRDefault="00EC342E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sr-Cyrl-CS" w:eastAsia="ru-RU"/>
              </w:rPr>
            </w:pPr>
            <w:r w:rsidRPr="00B07D74">
              <w:rPr>
                <w:rFonts w:ascii="Times New Roman" w:eastAsia="Times New Roman" w:hAnsi="Times New Roman" w:cs="Times New Roman"/>
                <w:b/>
                <w:lang w:val="sr-Cyrl-CS" w:eastAsia="ru-RU"/>
              </w:rPr>
              <w:t>Заказчик</w:t>
            </w:r>
          </w:p>
        </w:tc>
        <w:tc>
          <w:tcPr>
            <w:tcW w:w="5033" w:type="dxa"/>
          </w:tcPr>
          <w:p w14:paraId="618B2D9B" w14:textId="5161E544" w:rsidR="00EC342E" w:rsidRPr="00B07D74" w:rsidRDefault="00EC342E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sr-Cyrl-CS" w:eastAsia="ru-RU"/>
              </w:rPr>
            </w:pPr>
            <w:r w:rsidRPr="00B07D74">
              <w:rPr>
                <w:rFonts w:ascii="Times New Roman" w:eastAsia="Times New Roman" w:hAnsi="Times New Roman" w:cs="Times New Roman"/>
                <w:b/>
                <w:lang w:val="sr-Cyrl-CS" w:eastAsia="ru-RU"/>
              </w:rPr>
              <w:t>Исполнитель</w:t>
            </w:r>
          </w:p>
        </w:tc>
      </w:tr>
      <w:tr w:rsidR="00EC342E" w:rsidRPr="00B07D74" w14:paraId="428DEF4A" w14:textId="336176F7" w:rsidTr="00E45255">
        <w:trPr>
          <w:trHeight w:val="4338"/>
        </w:trPr>
        <w:tc>
          <w:tcPr>
            <w:tcW w:w="5032" w:type="dxa"/>
            <w:shd w:val="clear" w:color="auto" w:fill="auto"/>
          </w:tcPr>
          <w:p w14:paraId="2DE25B83" w14:textId="03E5B2AA" w:rsidR="00EC342E" w:rsidRPr="00B07D74" w:rsidRDefault="00EC342E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sr-Cyrl-CS" w:eastAsia="ru-RU"/>
              </w:rPr>
            </w:pPr>
            <w:r w:rsidRPr="00B07D74">
              <w:rPr>
                <w:rFonts w:ascii="Times New Roman" w:eastAsia="Times New Roman" w:hAnsi="Times New Roman" w:cs="Times New Roman"/>
                <w:b/>
                <w:lang w:val="sr-Cyrl-CS" w:eastAsia="ru-RU"/>
              </w:rPr>
              <w:lastRenderedPageBreak/>
              <w:t>А</w:t>
            </w:r>
            <w:r w:rsidR="001F2C38" w:rsidRPr="00B07D74">
              <w:rPr>
                <w:rFonts w:ascii="Times New Roman" w:eastAsia="Times New Roman" w:hAnsi="Times New Roman" w:cs="Times New Roman"/>
                <w:b/>
                <w:lang w:val="sr-Cyrl-CS" w:eastAsia="ru-RU"/>
              </w:rPr>
              <w:t>втономная некоммерческая организация</w:t>
            </w:r>
            <w:r w:rsidRPr="00B07D74">
              <w:rPr>
                <w:rFonts w:ascii="Times New Roman" w:eastAsia="Times New Roman" w:hAnsi="Times New Roman" w:cs="Times New Roman"/>
                <w:b/>
                <w:lang w:val="sr-Cyrl-CS" w:eastAsia="ru-RU"/>
              </w:rPr>
              <w:t xml:space="preserve"> </w:t>
            </w:r>
            <w:r w:rsidR="00C60411" w:rsidRPr="00B07D74">
              <w:rPr>
                <w:rFonts w:ascii="Times New Roman" w:eastAsia="Times New Roman" w:hAnsi="Times New Roman" w:cs="Times New Roman"/>
                <w:b/>
                <w:lang w:val="sr-Cyrl-CS" w:eastAsia="ru-RU"/>
              </w:rPr>
              <w:t>«</w:t>
            </w:r>
            <w:r w:rsidRPr="00B07D74">
              <w:rPr>
                <w:rFonts w:ascii="Times New Roman" w:eastAsia="Times New Roman" w:hAnsi="Times New Roman" w:cs="Times New Roman"/>
                <w:b/>
                <w:lang w:val="sr-Cyrl-CS" w:eastAsia="ru-RU"/>
              </w:rPr>
              <w:t>Фонд развития города Иннополис</w:t>
            </w:r>
            <w:r w:rsidR="00C60411" w:rsidRPr="00B07D74">
              <w:rPr>
                <w:rFonts w:ascii="Times New Roman" w:eastAsia="Times New Roman" w:hAnsi="Times New Roman" w:cs="Times New Roman"/>
                <w:b/>
                <w:lang w:val="sr-Cyrl-CS" w:eastAsia="ru-RU"/>
              </w:rPr>
              <w:t>»</w:t>
            </w:r>
          </w:p>
          <w:p w14:paraId="1E03C34E" w14:textId="77777777" w:rsidR="00E45255" w:rsidRPr="00B07D74" w:rsidRDefault="00E45255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FDD8256" w14:textId="728AF1B1" w:rsidR="00EC342E" w:rsidRPr="00B07D74" w:rsidRDefault="0074467C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sr-Cyrl-CS" w:eastAsia="ru-RU"/>
              </w:rPr>
            </w:pPr>
            <w:r w:rsidRPr="00B07D74">
              <w:rPr>
                <w:rFonts w:ascii="Times New Roman" w:eastAsia="Times New Roman" w:hAnsi="Times New Roman" w:cs="Times New Roman"/>
                <w:bCs/>
                <w:lang w:val="sr-Cyrl-CS" w:eastAsia="ru-RU"/>
              </w:rPr>
              <w:t>Место нахождения</w:t>
            </w:r>
            <w:r w:rsidR="00EC342E" w:rsidRPr="00B07D74">
              <w:rPr>
                <w:rFonts w:ascii="Times New Roman" w:eastAsia="Times New Roman" w:hAnsi="Times New Roman" w:cs="Times New Roman"/>
                <w:bCs/>
                <w:lang w:val="sr-Cyrl-CS" w:eastAsia="ru-RU"/>
              </w:rPr>
              <w:t>: 420500, Республика Татарстан, Верхнеуслонский район, г. Иннополис, ул. Спортивная, д. 114, пом. 1</w:t>
            </w:r>
            <w:r w:rsidR="00310565" w:rsidRPr="00B07D74">
              <w:rPr>
                <w:rFonts w:ascii="Times New Roman" w:eastAsia="Times New Roman" w:hAnsi="Times New Roman" w:cs="Times New Roman"/>
                <w:bCs/>
                <w:lang w:val="sr-Cyrl-CS" w:eastAsia="ru-RU"/>
              </w:rPr>
              <w:t>076</w:t>
            </w:r>
          </w:p>
          <w:p w14:paraId="4FDDFD99" w14:textId="77777777" w:rsidR="00EC342E" w:rsidRPr="00B07D74" w:rsidRDefault="00EC342E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sr-Cyrl-CS" w:eastAsia="ru-RU"/>
              </w:rPr>
            </w:pPr>
            <w:r w:rsidRPr="00B07D74">
              <w:rPr>
                <w:rFonts w:ascii="Times New Roman" w:eastAsia="Times New Roman" w:hAnsi="Times New Roman" w:cs="Times New Roman"/>
                <w:bCs/>
                <w:lang w:val="sr-Cyrl-CS" w:eastAsia="ru-RU"/>
              </w:rPr>
              <w:t>ИНН/КПП 1615012041/161501001</w:t>
            </w:r>
          </w:p>
          <w:p w14:paraId="1256C70D" w14:textId="77777777" w:rsidR="00EC342E" w:rsidRPr="00B07D74" w:rsidRDefault="00EC342E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sr-Cyrl-CS" w:eastAsia="ru-RU"/>
              </w:rPr>
            </w:pPr>
            <w:r w:rsidRPr="00B07D74">
              <w:rPr>
                <w:rFonts w:ascii="Times New Roman" w:eastAsia="Times New Roman" w:hAnsi="Times New Roman" w:cs="Times New Roman"/>
                <w:bCs/>
                <w:lang w:val="sr-Cyrl-CS" w:eastAsia="ru-RU"/>
              </w:rPr>
              <w:t>ОГРН 1151600000970</w:t>
            </w:r>
          </w:p>
          <w:p w14:paraId="261F09DA" w14:textId="692678C4" w:rsidR="00EC342E" w:rsidRPr="00B07D74" w:rsidRDefault="00EC342E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sr-Cyrl-CS" w:eastAsia="ru-RU"/>
              </w:rPr>
            </w:pPr>
            <w:r w:rsidRPr="00B07D74">
              <w:rPr>
                <w:rFonts w:ascii="Times New Roman" w:eastAsia="Times New Roman" w:hAnsi="Times New Roman" w:cs="Times New Roman"/>
                <w:bCs/>
                <w:lang w:val="sr-Cyrl-CS" w:eastAsia="ru-RU"/>
              </w:rPr>
              <w:t>БАНК</w:t>
            </w:r>
            <w:r w:rsidRPr="00B07D74">
              <w:rPr>
                <w:rFonts w:ascii="Times New Roman" w:eastAsia="Times New Roman" w:hAnsi="Times New Roman" w:cs="Times New Roman"/>
                <w:bCs/>
                <w:lang w:val="sr-Cyrl-CS" w:eastAsia="ru-RU"/>
              </w:rPr>
              <w:tab/>
              <w:t xml:space="preserve">ОТДЕЛЕНИЕ </w:t>
            </w:r>
            <w:r w:rsidR="00C60411" w:rsidRPr="00B07D74">
              <w:rPr>
                <w:rFonts w:ascii="Times New Roman" w:eastAsia="Times New Roman" w:hAnsi="Times New Roman" w:cs="Times New Roman"/>
                <w:bCs/>
                <w:lang w:val="sr-Cyrl-CS" w:eastAsia="ru-RU"/>
              </w:rPr>
              <w:t>«</w:t>
            </w:r>
            <w:r w:rsidRPr="00B07D74">
              <w:rPr>
                <w:rFonts w:ascii="Times New Roman" w:eastAsia="Times New Roman" w:hAnsi="Times New Roman" w:cs="Times New Roman"/>
                <w:bCs/>
                <w:lang w:val="sr-Cyrl-CS" w:eastAsia="ru-RU"/>
              </w:rPr>
              <w:t>БАНК ТАТАРСТАН</w:t>
            </w:r>
            <w:r w:rsidR="00C60411" w:rsidRPr="00B07D74">
              <w:rPr>
                <w:rFonts w:ascii="Times New Roman" w:eastAsia="Times New Roman" w:hAnsi="Times New Roman" w:cs="Times New Roman"/>
                <w:bCs/>
                <w:lang w:val="sr-Cyrl-CS" w:eastAsia="ru-RU"/>
              </w:rPr>
              <w:t>»</w:t>
            </w:r>
            <w:r w:rsidRPr="00B07D74">
              <w:rPr>
                <w:rFonts w:ascii="Times New Roman" w:eastAsia="Times New Roman" w:hAnsi="Times New Roman" w:cs="Times New Roman"/>
                <w:bCs/>
                <w:lang w:val="sr-Cyrl-CS" w:eastAsia="ru-RU"/>
              </w:rPr>
              <w:t xml:space="preserve"> N8610 ПАО СБЕРБАНК</w:t>
            </w:r>
          </w:p>
          <w:p w14:paraId="0FC9B8A7" w14:textId="2652C58C" w:rsidR="00EC342E" w:rsidRPr="00B07D74" w:rsidRDefault="00EC342E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sr-Cyrl-CS" w:eastAsia="ru-RU"/>
              </w:rPr>
            </w:pPr>
            <w:r w:rsidRPr="00B07D74">
              <w:rPr>
                <w:rFonts w:ascii="Times New Roman" w:eastAsia="Times New Roman" w:hAnsi="Times New Roman" w:cs="Times New Roman"/>
                <w:bCs/>
                <w:lang w:val="sr-Cyrl-CS" w:eastAsia="ru-RU"/>
              </w:rPr>
              <w:t>Расчетный счет</w:t>
            </w:r>
            <w:r w:rsidR="0074467C" w:rsidRPr="00B07D74">
              <w:rPr>
                <w:rFonts w:ascii="Times New Roman" w:eastAsia="Times New Roman" w:hAnsi="Times New Roman" w:cs="Times New Roman"/>
                <w:bCs/>
                <w:lang w:val="sr-Cyrl-CS" w:eastAsia="ru-RU"/>
              </w:rPr>
              <w:t xml:space="preserve">: </w:t>
            </w:r>
            <w:r w:rsidRPr="00B07D74">
              <w:rPr>
                <w:rFonts w:ascii="Times New Roman" w:eastAsia="Times New Roman" w:hAnsi="Times New Roman" w:cs="Times New Roman"/>
                <w:bCs/>
                <w:lang w:val="sr-Cyrl-CS" w:eastAsia="ru-RU"/>
              </w:rPr>
              <w:t>40703810662000000648</w:t>
            </w:r>
          </w:p>
          <w:p w14:paraId="48BDAAF2" w14:textId="0B92A977" w:rsidR="00EC342E" w:rsidRPr="00B07D74" w:rsidRDefault="00EC342E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sr-Cyrl-CS" w:eastAsia="ru-RU"/>
              </w:rPr>
            </w:pPr>
            <w:r w:rsidRPr="00B07D74">
              <w:rPr>
                <w:rFonts w:ascii="Times New Roman" w:eastAsia="Times New Roman" w:hAnsi="Times New Roman" w:cs="Times New Roman"/>
                <w:bCs/>
                <w:lang w:val="sr-Cyrl-CS" w:eastAsia="ru-RU"/>
              </w:rPr>
              <w:t>БИК</w:t>
            </w:r>
            <w:r w:rsidR="0074467C" w:rsidRPr="00B07D74">
              <w:rPr>
                <w:rFonts w:ascii="Times New Roman" w:eastAsia="Times New Roman" w:hAnsi="Times New Roman" w:cs="Times New Roman"/>
                <w:bCs/>
                <w:lang w:val="sr-Cyrl-CS" w:eastAsia="ru-RU"/>
              </w:rPr>
              <w:t xml:space="preserve">: </w:t>
            </w:r>
            <w:r w:rsidRPr="00B07D74">
              <w:rPr>
                <w:rFonts w:ascii="Times New Roman" w:eastAsia="Times New Roman" w:hAnsi="Times New Roman" w:cs="Times New Roman"/>
                <w:bCs/>
                <w:lang w:val="sr-Cyrl-CS" w:eastAsia="ru-RU"/>
              </w:rPr>
              <w:t>049205603</w:t>
            </w:r>
          </w:p>
          <w:p w14:paraId="2F53DC4F" w14:textId="5CE497C6" w:rsidR="00EC342E" w:rsidRPr="00B07D74" w:rsidRDefault="00EC342E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sr-Cyrl-CS" w:eastAsia="ru-RU"/>
              </w:rPr>
            </w:pPr>
            <w:r w:rsidRPr="00B07D74">
              <w:rPr>
                <w:rFonts w:ascii="Times New Roman" w:eastAsia="Times New Roman" w:hAnsi="Times New Roman" w:cs="Times New Roman"/>
                <w:bCs/>
                <w:lang w:val="sr-Cyrl-CS" w:eastAsia="ru-RU"/>
              </w:rPr>
              <w:t>Корр. счет</w:t>
            </w:r>
            <w:r w:rsidR="001F2C38" w:rsidRPr="00B07D74">
              <w:rPr>
                <w:rFonts w:ascii="Times New Roman" w:eastAsia="Times New Roman" w:hAnsi="Times New Roman" w:cs="Times New Roman"/>
                <w:bCs/>
                <w:lang w:val="sr-Cyrl-CS" w:eastAsia="ru-RU"/>
              </w:rPr>
              <w:t xml:space="preserve">: </w:t>
            </w:r>
            <w:r w:rsidRPr="00B07D74">
              <w:rPr>
                <w:rFonts w:ascii="Times New Roman" w:eastAsia="Times New Roman" w:hAnsi="Times New Roman" w:cs="Times New Roman"/>
                <w:bCs/>
                <w:lang w:val="sr-Cyrl-CS" w:eastAsia="ru-RU"/>
              </w:rPr>
              <w:t>30101810600000000603</w:t>
            </w:r>
          </w:p>
          <w:p w14:paraId="1E444689" w14:textId="2914A691" w:rsidR="00EC342E" w:rsidRPr="00B07D74" w:rsidRDefault="00EC342E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sr-Cyrl-CS" w:eastAsia="ru-RU"/>
              </w:rPr>
            </w:pPr>
          </w:p>
          <w:p w14:paraId="3F3786BC" w14:textId="657395BC" w:rsidR="00EC342E" w:rsidRPr="00B07D74" w:rsidRDefault="00EC342E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sr-Cyrl-CS" w:eastAsia="ru-RU"/>
              </w:rPr>
            </w:pPr>
            <w:r w:rsidRPr="00B07D74">
              <w:rPr>
                <w:rFonts w:ascii="Times New Roman" w:eastAsia="Times New Roman" w:hAnsi="Times New Roman" w:cs="Times New Roman"/>
                <w:bCs/>
                <w:lang w:val="sr-Cyrl-CS" w:eastAsia="ru-RU"/>
              </w:rPr>
              <w:t xml:space="preserve">Директор </w:t>
            </w:r>
          </w:p>
          <w:p w14:paraId="5038B170" w14:textId="623778B5" w:rsidR="00EC342E" w:rsidRPr="00B07D74" w:rsidRDefault="00EC342E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sr-Cyrl-CS" w:eastAsia="ru-RU"/>
              </w:rPr>
            </w:pPr>
          </w:p>
          <w:p w14:paraId="051EB15E" w14:textId="77777777" w:rsidR="00E45255" w:rsidRPr="00B07D74" w:rsidRDefault="00E45255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sr-Cyrl-CS" w:eastAsia="ru-RU"/>
              </w:rPr>
            </w:pPr>
          </w:p>
          <w:p w14:paraId="255C421D" w14:textId="77777777" w:rsidR="00EC342E" w:rsidRDefault="00EC342E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sr-Cyrl-CS" w:eastAsia="ru-RU"/>
              </w:rPr>
            </w:pPr>
            <w:r w:rsidRPr="00B07D74">
              <w:rPr>
                <w:rFonts w:ascii="Times New Roman" w:eastAsia="Times New Roman" w:hAnsi="Times New Roman" w:cs="Times New Roman"/>
                <w:bCs/>
                <w:lang w:val="sr-Cyrl-CS" w:eastAsia="ru-RU"/>
              </w:rPr>
              <w:t>_____________________</w:t>
            </w:r>
            <w:r w:rsidR="004F06B2" w:rsidRPr="00B07D74">
              <w:rPr>
                <w:rFonts w:ascii="Times New Roman" w:eastAsia="Times New Roman" w:hAnsi="Times New Roman" w:cs="Times New Roman"/>
                <w:bCs/>
                <w:lang w:val="sr-Cyrl-CS" w:eastAsia="ru-RU"/>
              </w:rPr>
              <w:t>/А.</w:t>
            </w:r>
            <w:r w:rsidR="00B07D74">
              <w:rPr>
                <w:rFonts w:ascii="Times New Roman" w:eastAsia="Times New Roman" w:hAnsi="Times New Roman" w:cs="Times New Roman"/>
                <w:bCs/>
                <w:lang w:val="sr-Cyrl-CS" w:eastAsia="ru-RU"/>
              </w:rPr>
              <w:t>Р. Хабибуллин</w:t>
            </w:r>
            <w:r w:rsidR="004F06B2" w:rsidRPr="00B07D74">
              <w:rPr>
                <w:rFonts w:ascii="Times New Roman" w:eastAsia="Times New Roman" w:hAnsi="Times New Roman" w:cs="Times New Roman"/>
                <w:bCs/>
                <w:lang w:val="sr-Cyrl-CS" w:eastAsia="ru-RU"/>
              </w:rPr>
              <w:t>/</w:t>
            </w:r>
            <w:r w:rsidRPr="00B07D74">
              <w:rPr>
                <w:rFonts w:ascii="Times New Roman" w:eastAsia="Times New Roman" w:hAnsi="Times New Roman" w:cs="Times New Roman"/>
                <w:bCs/>
                <w:lang w:val="sr-Cyrl-CS" w:eastAsia="ru-RU"/>
              </w:rPr>
              <w:t xml:space="preserve"> </w:t>
            </w:r>
          </w:p>
          <w:p w14:paraId="29FBF90B" w14:textId="155B58AA" w:rsidR="005A4CEC" w:rsidRPr="00B07D74" w:rsidRDefault="005A4CEC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sr-Cyrl-C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sr-Cyrl-CS" w:eastAsia="ru-RU"/>
              </w:rPr>
              <w:t>м.п.</w:t>
            </w:r>
          </w:p>
        </w:tc>
        <w:tc>
          <w:tcPr>
            <w:tcW w:w="5033" w:type="dxa"/>
          </w:tcPr>
          <w:p w14:paraId="4DD80D2F" w14:textId="32922F25" w:rsidR="00EC342E" w:rsidRPr="00B07D74" w:rsidRDefault="00585B6E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14:paraId="747E9153" w14:textId="77777777" w:rsidR="00EC342E" w:rsidRPr="00B07D74" w:rsidRDefault="00EC342E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69A0168" w14:textId="77777777" w:rsidR="00EC342E" w:rsidRPr="00B07D74" w:rsidRDefault="00EC342E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D43ED8" w14:textId="2D2769F8" w:rsidR="00EC342E" w:rsidRPr="00B07D74" w:rsidRDefault="00EC342E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7BDE87" w14:textId="0B2DAB2C" w:rsidR="00EC342E" w:rsidRPr="00B07D74" w:rsidRDefault="00EC342E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20C7027" w14:textId="77777777" w:rsidR="00E45255" w:rsidRPr="00B07D74" w:rsidRDefault="00E45255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E22185B" w14:textId="77777777" w:rsidR="00EC342E" w:rsidRDefault="00EC342E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2F2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 w:rsidRPr="004E72F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__</w:t>
            </w:r>
            <w:r w:rsidR="00824C2B" w:rsidRPr="004E72F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_______</w:t>
            </w:r>
            <w:r w:rsidRPr="004E72F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________</w:t>
            </w:r>
            <w:r w:rsidRPr="004E72F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F06B2" w:rsidRPr="004E72F2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="00585B6E" w:rsidRPr="004E72F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    </w:t>
            </w:r>
            <w:r w:rsidR="005A4CEC" w:rsidRPr="004E72F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__________</w:t>
            </w:r>
            <w:r w:rsidR="00585B6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      </w:t>
            </w:r>
            <w:r w:rsidR="00585B6E" w:rsidRPr="00B07D7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F06B2" w:rsidRPr="00B07D74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14:paraId="3D1DAB89" w14:textId="4AD6315B" w:rsidR="004E72F2" w:rsidRPr="00B07D74" w:rsidRDefault="004E72F2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sr-Cyrl-C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sr-Cyrl-CS" w:eastAsia="ru-RU"/>
              </w:rPr>
              <w:t>м.п.</w:t>
            </w:r>
          </w:p>
        </w:tc>
      </w:tr>
    </w:tbl>
    <w:p w14:paraId="46867CDF" w14:textId="77777777" w:rsidR="0074467C" w:rsidRPr="001F2C38" w:rsidRDefault="0074467C" w:rsidP="001F2C38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1F2C38">
        <w:rPr>
          <w:rFonts w:ascii="Times New Roman" w:hAnsi="Times New Roman" w:cs="Times New Roman"/>
        </w:rPr>
        <w:br w:type="page"/>
      </w:r>
    </w:p>
    <w:p w14:paraId="183190A6" w14:textId="7914E723" w:rsidR="002D3460" w:rsidRPr="001F2C38" w:rsidRDefault="00B24349" w:rsidP="001F2C38">
      <w:pPr>
        <w:pStyle w:val="a5"/>
        <w:widowControl w:val="0"/>
        <w:jc w:val="right"/>
        <w:rPr>
          <w:rFonts w:ascii="Times New Roman" w:hAnsi="Times New Roman" w:cs="Times New Roman"/>
        </w:rPr>
      </w:pPr>
      <w:r w:rsidRPr="001F2C38">
        <w:rPr>
          <w:rFonts w:ascii="Times New Roman" w:hAnsi="Times New Roman" w:cs="Times New Roman"/>
        </w:rPr>
        <w:lastRenderedPageBreak/>
        <w:t>Приложение №</w:t>
      </w:r>
      <w:r w:rsidR="00012A41" w:rsidRPr="001F2C38">
        <w:rPr>
          <w:rFonts w:ascii="Times New Roman" w:hAnsi="Times New Roman" w:cs="Times New Roman"/>
        </w:rPr>
        <w:t xml:space="preserve"> </w:t>
      </w:r>
      <w:r w:rsidRPr="001F2C38">
        <w:rPr>
          <w:rFonts w:ascii="Times New Roman" w:hAnsi="Times New Roman" w:cs="Times New Roman"/>
        </w:rPr>
        <w:t>1</w:t>
      </w:r>
    </w:p>
    <w:p w14:paraId="7215BA69" w14:textId="6F471A38" w:rsidR="00C45C78" w:rsidRDefault="00012A41" w:rsidP="00E45255">
      <w:pPr>
        <w:pStyle w:val="a5"/>
        <w:widowControl w:val="0"/>
        <w:jc w:val="right"/>
        <w:rPr>
          <w:rFonts w:ascii="Times New Roman" w:hAnsi="Times New Roman" w:cs="Times New Roman"/>
        </w:rPr>
      </w:pPr>
      <w:r w:rsidRPr="001F2C38">
        <w:rPr>
          <w:rFonts w:ascii="Times New Roman" w:hAnsi="Times New Roman" w:cs="Times New Roman"/>
        </w:rPr>
        <w:t>к</w:t>
      </w:r>
      <w:r w:rsidR="00B24349" w:rsidRPr="001F2C38">
        <w:rPr>
          <w:rFonts w:ascii="Times New Roman" w:hAnsi="Times New Roman" w:cs="Times New Roman"/>
        </w:rPr>
        <w:t xml:space="preserve"> </w:t>
      </w:r>
      <w:r w:rsidRPr="001F2C38">
        <w:rPr>
          <w:rFonts w:ascii="Times New Roman" w:hAnsi="Times New Roman" w:cs="Times New Roman"/>
        </w:rPr>
        <w:t>д</w:t>
      </w:r>
      <w:r w:rsidR="00B24349" w:rsidRPr="001F2C38">
        <w:rPr>
          <w:rFonts w:ascii="Times New Roman" w:hAnsi="Times New Roman" w:cs="Times New Roman"/>
        </w:rPr>
        <w:t xml:space="preserve">оговору </w:t>
      </w:r>
      <w:r w:rsidR="0086286A" w:rsidRPr="001F2C38">
        <w:rPr>
          <w:rFonts w:ascii="Times New Roman" w:hAnsi="Times New Roman" w:cs="Times New Roman"/>
        </w:rPr>
        <w:t>№</w:t>
      </w:r>
      <w:r w:rsidR="00AC14CA">
        <w:rPr>
          <w:rFonts w:ascii="Times New Roman" w:hAnsi="Times New Roman" w:cs="Times New Roman"/>
        </w:rPr>
        <w:t xml:space="preserve"> </w:t>
      </w:r>
      <w:r w:rsidR="00C45C78">
        <w:rPr>
          <w:rFonts w:ascii="Times New Roman" w:hAnsi="Times New Roman" w:cs="Times New Roman"/>
        </w:rPr>
        <w:t>__/2</w:t>
      </w:r>
      <w:r w:rsidR="004B7AD8">
        <w:rPr>
          <w:rFonts w:ascii="Times New Roman" w:hAnsi="Times New Roman" w:cs="Times New Roman"/>
        </w:rPr>
        <w:t>6</w:t>
      </w:r>
      <w:r w:rsidR="00C45C78">
        <w:rPr>
          <w:rFonts w:ascii="Times New Roman" w:hAnsi="Times New Roman" w:cs="Times New Roman"/>
        </w:rPr>
        <w:t xml:space="preserve"> </w:t>
      </w:r>
      <w:r w:rsidR="009226B0">
        <w:rPr>
          <w:rFonts w:ascii="Times New Roman" w:hAnsi="Times New Roman" w:cs="Times New Roman"/>
        </w:rPr>
        <w:t>Р</w:t>
      </w:r>
      <w:r w:rsidR="00C45C78">
        <w:rPr>
          <w:rFonts w:ascii="Times New Roman" w:hAnsi="Times New Roman" w:cs="Times New Roman"/>
        </w:rPr>
        <w:t xml:space="preserve"> </w:t>
      </w:r>
    </w:p>
    <w:p w14:paraId="3CDA2EA4" w14:textId="5DF6165F" w:rsidR="00B24349" w:rsidRPr="001F2C38" w:rsidRDefault="003522CF" w:rsidP="00E45255">
      <w:pPr>
        <w:pStyle w:val="a5"/>
        <w:widowControl w:val="0"/>
        <w:jc w:val="right"/>
        <w:rPr>
          <w:rFonts w:ascii="Times New Roman" w:hAnsi="Times New Roman" w:cs="Times New Roman"/>
        </w:rPr>
      </w:pPr>
      <w:r w:rsidRPr="001F2C38">
        <w:rPr>
          <w:rFonts w:ascii="Times New Roman" w:hAnsi="Times New Roman" w:cs="Times New Roman"/>
        </w:rPr>
        <w:t>о</w:t>
      </w:r>
      <w:r w:rsidR="00B24349" w:rsidRPr="001F2C38">
        <w:rPr>
          <w:rFonts w:ascii="Times New Roman" w:hAnsi="Times New Roman" w:cs="Times New Roman"/>
        </w:rPr>
        <w:t xml:space="preserve">т </w:t>
      </w:r>
      <w:r w:rsidR="00CD0C4D">
        <w:rPr>
          <w:rFonts w:ascii="Times New Roman" w:hAnsi="Times New Roman" w:cs="Times New Roman"/>
        </w:rPr>
        <w:t>«</w:t>
      </w:r>
      <w:r w:rsidR="00C45C78">
        <w:rPr>
          <w:rFonts w:ascii="Times New Roman" w:hAnsi="Times New Roman" w:cs="Times New Roman"/>
        </w:rPr>
        <w:t>__</w:t>
      </w:r>
      <w:r w:rsidR="00CD0C4D">
        <w:rPr>
          <w:rFonts w:ascii="Times New Roman" w:hAnsi="Times New Roman" w:cs="Times New Roman"/>
        </w:rPr>
        <w:t>»</w:t>
      </w:r>
      <w:r w:rsidR="00B52DA5">
        <w:rPr>
          <w:rFonts w:ascii="Times New Roman" w:hAnsi="Times New Roman" w:cs="Times New Roman"/>
        </w:rPr>
        <w:t xml:space="preserve"> </w:t>
      </w:r>
      <w:r w:rsidR="009226B0">
        <w:rPr>
          <w:rFonts w:ascii="Times New Roman" w:hAnsi="Times New Roman" w:cs="Times New Roman"/>
        </w:rPr>
        <w:t>________________</w:t>
      </w:r>
      <w:r w:rsidR="00C45C78">
        <w:rPr>
          <w:rFonts w:ascii="Times New Roman" w:hAnsi="Times New Roman" w:cs="Times New Roman"/>
        </w:rPr>
        <w:t xml:space="preserve"> </w:t>
      </w:r>
      <w:r w:rsidR="00E45255">
        <w:rPr>
          <w:rFonts w:ascii="Times New Roman" w:hAnsi="Times New Roman" w:cs="Times New Roman"/>
        </w:rPr>
        <w:t>202</w:t>
      </w:r>
      <w:r w:rsidR="004B7AD8">
        <w:rPr>
          <w:rFonts w:ascii="Times New Roman" w:hAnsi="Times New Roman" w:cs="Times New Roman"/>
        </w:rPr>
        <w:t>6</w:t>
      </w:r>
      <w:r w:rsidR="00E45255">
        <w:rPr>
          <w:rFonts w:ascii="Times New Roman" w:hAnsi="Times New Roman" w:cs="Times New Roman"/>
        </w:rPr>
        <w:t xml:space="preserve"> </w:t>
      </w:r>
      <w:r w:rsidR="00B24349" w:rsidRPr="001F2C38">
        <w:rPr>
          <w:rFonts w:ascii="Times New Roman" w:hAnsi="Times New Roman" w:cs="Times New Roman"/>
        </w:rPr>
        <w:t>г.</w:t>
      </w:r>
    </w:p>
    <w:tbl>
      <w:tblPr>
        <w:tblW w:w="9794" w:type="dxa"/>
        <w:tblInd w:w="93" w:type="dxa"/>
        <w:tblLook w:val="04A0" w:firstRow="1" w:lastRow="0" w:firstColumn="1" w:lastColumn="0" w:noHBand="0" w:noVBand="1"/>
      </w:tblPr>
      <w:tblGrid>
        <w:gridCol w:w="9794"/>
      </w:tblGrid>
      <w:tr w:rsidR="00B24349" w:rsidRPr="001F2C38" w14:paraId="339A8C5F" w14:textId="77777777" w:rsidTr="00742D2B">
        <w:trPr>
          <w:trHeight w:val="275"/>
        </w:trPr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C266B" w14:textId="5ED8F68C" w:rsidR="00B24349" w:rsidRPr="001F2C38" w:rsidRDefault="000B7247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F2C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</w:tr>
    </w:tbl>
    <w:p w14:paraId="4432666F" w14:textId="1326CFBC" w:rsidR="00742D2B" w:rsidRPr="001F2C38" w:rsidRDefault="00742D2B" w:rsidP="001F2C3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1F2C38">
        <w:rPr>
          <w:rFonts w:ascii="Times New Roman" w:hAnsi="Times New Roman" w:cs="Times New Roman"/>
          <w:b/>
          <w:color w:val="000000" w:themeColor="text1"/>
        </w:rPr>
        <w:t>С</w:t>
      </w:r>
      <w:r w:rsidR="0074467C" w:rsidRPr="001F2C38">
        <w:rPr>
          <w:rFonts w:ascii="Times New Roman" w:hAnsi="Times New Roman" w:cs="Times New Roman"/>
          <w:b/>
          <w:color w:val="000000" w:themeColor="text1"/>
        </w:rPr>
        <w:t>ПЕЦИФИКАЦИЯ</w:t>
      </w:r>
    </w:p>
    <w:p w14:paraId="5C9081C5" w14:textId="77777777" w:rsidR="00742D2B" w:rsidRPr="001F2C38" w:rsidRDefault="00742D2B" w:rsidP="001F2C3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hd w:val="clear" w:color="auto" w:fill="FFFFFF"/>
        </w:rPr>
      </w:pPr>
    </w:p>
    <w:tbl>
      <w:tblPr>
        <w:tblStyle w:val="af1"/>
        <w:tblW w:w="10110" w:type="dxa"/>
        <w:tblLook w:val="04A0" w:firstRow="1" w:lastRow="0" w:firstColumn="1" w:lastColumn="0" w:noHBand="0" w:noVBand="1"/>
      </w:tblPr>
      <w:tblGrid>
        <w:gridCol w:w="980"/>
        <w:gridCol w:w="8"/>
        <w:gridCol w:w="5953"/>
        <w:gridCol w:w="1404"/>
        <w:gridCol w:w="1765"/>
      </w:tblGrid>
      <w:tr w:rsidR="00742D2B" w:rsidRPr="001F2C38" w14:paraId="1A717072" w14:textId="77777777" w:rsidTr="00E531F6">
        <w:trPr>
          <w:trHeight w:val="711"/>
        </w:trPr>
        <w:tc>
          <w:tcPr>
            <w:tcW w:w="980" w:type="dxa"/>
          </w:tcPr>
          <w:p w14:paraId="2ECF4D6A" w14:textId="77777777" w:rsidR="00742D2B" w:rsidRPr="001F2C38" w:rsidRDefault="00742D2B" w:rsidP="001F2C3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bookmarkStart w:id="6" w:name="_Hlk72424386"/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№</w:t>
            </w:r>
          </w:p>
        </w:tc>
        <w:tc>
          <w:tcPr>
            <w:tcW w:w="5961" w:type="dxa"/>
            <w:gridSpan w:val="2"/>
          </w:tcPr>
          <w:p w14:paraId="61D9B618" w14:textId="77777777" w:rsidR="00742D2B" w:rsidRPr="001F2C38" w:rsidRDefault="00742D2B" w:rsidP="001F2C3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Наименование работ</w:t>
            </w:r>
          </w:p>
        </w:tc>
        <w:tc>
          <w:tcPr>
            <w:tcW w:w="1404" w:type="dxa"/>
          </w:tcPr>
          <w:p w14:paraId="782BA7B5" w14:textId="77777777" w:rsidR="00742D2B" w:rsidRPr="001F2C38" w:rsidRDefault="00742D2B" w:rsidP="001F2C3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Ед.изм</w:t>
            </w:r>
            <w:proofErr w:type="spellEnd"/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1765" w:type="dxa"/>
          </w:tcPr>
          <w:p w14:paraId="3DCDC7A9" w14:textId="067D2CBC" w:rsidR="00742D2B" w:rsidRPr="009226B0" w:rsidRDefault="00742D2B" w:rsidP="001F2C3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26B0">
              <w:rPr>
                <w:rFonts w:ascii="Times New Roman" w:eastAsia="Times New Roman" w:hAnsi="Times New Roman" w:cs="Times New Roman"/>
                <w:bCs/>
                <w:color w:val="000000"/>
              </w:rPr>
              <w:t>Цена</w:t>
            </w:r>
            <w:r w:rsidR="00EA4014" w:rsidRPr="00EA4014">
              <w:rPr>
                <w:rFonts w:ascii="Times New Roman" w:eastAsia="Times New Roman" w:hAnsi="Times New Roman" w:cs="Times New Roman"/>
                <w:bCs/>
                <w:color w:val="FF0000"/>
              </w:rPr>
              <w:t>*</w:t>
            </w:r>
            <w:r w:rsidRPr="009226B0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за ед., руб. </w:t>
            </w:r>
            <w:r w:rsidR="009226B0" w:rsidRPr="009226B0">
              <w:rPr>
                <w:rFonts w:ascii="Times New Roman" w:hAnsi="Times New Roman" w:cs="Times New Roman"/>
                <w:bCs/>
                <w:color w:val="FF0000"/>
              </w:rPr>
              <w:t>в т.ч. НДС / НДС не обл./</w:t>
            </w:r>
            <w:r w:rsidR="009226B0" w:rsidRPr="009226B0">
              <w:rPr>
                <w:rFonts w:ascii="Times New Roman" w:eastAsia="Times New Roman" w:hAnsi="Times New Roman" w:cs="Times New Roman"/>
                <w:bCs/>
                <w:color w:val="FF0000"/>
              </w:rPr>
              <w:t xml:space="preserve"> НПД</w:t>
            </w:r>
          </w:p>
        </w:tc>
      </w:tr>
      <w:tr w:rsidR="00742D2B" w:rsidRPr="001F2C38" w14:paraId="72D93B5A" w14:textId="77777777" w:rsidTr="001F2C38">
        <w:trPr>
          <w:trHeight w:val="231"/>
        </w:trPr>
        <w:tc>
          <w:tcPr>
            <w:tcW w:w="10110" w:type="dxa"/>
            <w:gridSpan w:val="5"/>
          </w:tcPr>
          <w:p w14:paraId="0CF374EC" w14:textId="77777777" w:rsidR="00742D2B" w:rsidRPr="001F2C38" w:rsidRDefault="00742D2B" w:rsidP="001F2C38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Поверхностная уборка*</w:t>
            </w:r>
          </w:p>
        </w:tc>
      </w:tr>
      <w:tr w:rsidR="00742D2B" w:rsidRPr="001F2C38" w14:paraId="45010E11" w14:textId="77777777" w:rsidTr="00E531F6">
        <w:trPr>
          <w:trHeight w:val="231"/>
        </w:trPr>
        <w:tc>
          <w:tcPr>
            <w:tcW w:w="980" w:type="dxa"/>
          </w:tcPr>
          <w:p w14:paraId="12C6DFB0" w14:textId="77777777" w:rsidR="00742D2B" w:rsidRPr="001F2C38" w:rsidRDefault="00742D2B" w:rsidP="001F2C3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5961" w:type="dxa"/>
            <w:gridSpan w:val="2"/>
          </w:tcPr>
          <w:p w14:paraId="72801D4E" w14:textId="77777777" w:rsidR="00742D2B" w:rsidRPr="001F2C38" w:rsidRDefault="00742D2B" w:rsidP="001F2C38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1-комнатная</w:t>
            </w:r>
          </w:p>
        </w:tc>
        <w:tc>
          <w:tcPr>
            <w:tcW w:w="1404" w:type="dxa"/>
          </w:tcPr>
          <w:p w14:paraId="37F12648" w14:textId="77777777" w:rsidR="00742D2B" w:rsidRPr="001F2C38" w:rsidRDefault="00742D2B" w:rsidP="001F2C3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шт.</w:t>
            </w:r>
          </w:p>
        </w:tc>
        <w:tc>
          <w:tcPr>
            <w:tcW w:w="1765" w:type="dxa"/>
          </w:tcPr>
          <w:p w14:paraId="39567631" w14:textId="3C0832FD" w:rsidR="00742D2B" w:rsidRPr="001F2C38" w:rsidRDefault="00742D2B" w:rsidP="001F2C3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742D2B" w:rsidRPr="001F2C38" w14:paraId="5BE862CC" w14:textId="77777777" w:rsidTr="00E531F6">
        <w:trPr>
          <w:trHeight w:val="231"/>
        </w:trPr>
        <w:tc>
          <w:tcPr>
            <w:tcW w:w="980" w:type="dxa"/>
          </w:tcPr>
          <w:p w14:paraId="54857AF7" w14:textId="77777777" w:rsidR="00742D2B" w:rsidRPr="001F2C38" w:rsidRDefault="00742D2B" w:rsidP="001F2C3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5961" w:type="dxa"/>
            <w:gridSpan w:val="2"/>
          </w:tcPr>
          <w:p w14:paraId="1FCB38F0" w14:textId="77777777" w:rsidR="00742D2B" w:rsidRPr="001F2C38" w:rsidRDefault="00742D2B" w:rsidP="001F2C38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2-комнатная</w:t>
            </w:r>
          </w:p>
        </w:tc>
        <w:tc>
          <w:tcPr>
            <w:tcW w:w="1404" w:type="dxa"/>
          </w:tcPr>
          <w:p w14:paraId="5254158B" w14:textId="77777777" w:rsidR="00742D2B" w:rsidRPr="001F2C38" w:rsidRDefault="00742D2B" w:rsidP="001F2C3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шт.</w:t>
            </w:r>
          </w:p>
        </w:tc>
        <w:tc>
          <w:tcPr>
            <w:tcW w:w="1765" w:type="dxa"/>
          </w:tcPr>
          <w:p w14:paraId="7ECB64D6" w14:textId="2198F79B" w:rsidR="00742D2B" w:rsidRPr="001F2C38" w:rsidRDefault="00742D2B" w:rsidP="001F2C3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742D2B" w:rsidRPr="001F2C38" w14:paraId="00B5EB7F" w14:textId="77777777" w:rsidTr="00E531F6">
        <w:trPr>
          <w:trHeight w:val="231"/>
        </w:trPr>
        <w:tc>
          <w:tcPr>
            <w:tcW w:w="980" w:type="dxa"/>
          </w:tcPr>
          <w:p w14:paraId="7D230C17" w14:textId="77777777" w:rsidR="00742D2B" w:rsidRPr="001F2C38" w:rsidRDefault="00742D2B" w:rsidP="001F2C3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5961" w:type="dxa"/>
            <w:gridSpan w:val="2"/>
          </w:tcPr>
          <w:p w14:paraId="4493C258" w14:textId="77777777" w:rsidR="00742D2B" w:rsidRPr="001F2C38" w:rsidRDefault="00742D2B" w:rsidP="001F2C38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3-комнатная</w:t>
            </w:r>
          </w:p>
        </w:tc>
        <w:tc>
          <w:tcPr>
            <w:tcW w:w="1404" w:type="dxa"/>
          </w:tcPr>
          <w:p w14:paraId="73938AB3" w14:textId="77777777" w:rsidR="00742D2B" w:rsidRPr="001F2C38" w:rsidRDefault="00742D2B" w:rsidP="001F2C3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шт.</w:t>
            </w:r>
          </w:p>
        </w:tc>
        <w:tc>
          <w:tcPr>
            <w:tcW w:w="1765" w:type="dxa"/>
          </w:tcPr>
          <w:p w14:paraId="7E3CE1F8" w14:textId="045FAF75" w:rsidR="00742D2B" w:rsidRPr="001F2C38" w:rsidRDefault="00742D2B" w:rsidP="001F2C3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742D2B" w:rsidRPr="001F2C38" w14:paraId="5D884D4B" w14:textId="77777777" w:rsidTr="001F2C38">
        <w:trPr>
          <w:trHeight w:val="231"/>
        </w:trPr>
        <w:tc>
          <w:tcPr>
            <w:tcW w:w="10110" w:type="dxa"/>
            <w:gridSpan w:val="5"/>
          </w:tcPr>
          <w:p w14:paraId="5E18191D" w14:textId="77777777" w:rsidR="00742D2B" w:rsidRPr="001F2C38" w:rsidRDefault="00742D2B" w:rsidP="001F2C38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Генеральная уборка**</w:t>
            </w:r>
          </w:p>
        </w:tc>
      </w:tr>
      <w:tr w:rsidR="00AC14CA" w:rsidRPr="001F2C38" w14:paraId="39DFE5F2" w14:textId="77777777" w:rsidTr="00E531F6">
        <w:trPr>
          <w:trHeight w:val="231"/>
        </w:trPr>
        <w:tc>
          <w:tcPr>
            <w:tcW w:w="980" w:type="dxa"/>
          </w:tcPr>
          <w:p w14:paraId="510A20CB" w14:textId="77777777" w:rsidR="00AC14CA" w:rsidRPr="001F2C38" w:rsidRDefault="00AC14CA" w:rsidP="00AC14C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5961" w:type="dxa"/>
            <w:gridSpan w:val="2"/>
          </w:tcPr>
          <w:p w14:paraId="0C98F0D4" w14:textId="77777777" w:rsidR="00AC14CA" w:rsidRPr="001F2C38" w:rsidRDefault="00AC14CA" w:rsidP="00AC14CA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1-комнатная</w:t>
            </w:r>
          </w:p>
        </w:tc>
        <w:tc>
          <w:tcPr>
            <w:tcW w:w="1404" w:type="dxa"/>
          </w:tcPr>
          <w:p w14:paraId="625BA9C3" w14:textId="77777777" w:rsidR="00AC14CA" w:rsidRPr="001F2C38" w:rsidRDefault="00AC14CA" w:rsidP="00AC14C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шт.</w:t>
            </w:r>
          </w:p>
        </w:tc>
        <w:tc>
          <w:tcPr>
            <w:tcW w:w="1765" w:type="dxa"/>
          </w:tcPr>
          <w:p w14:paraId="718C993E" w14:textId="65DACD2E" w:rsidR="00AC14CA" w:rsidRPr="001F2C38" w:rsidRDefault="00AC14CA" w:rsidP="00AC14C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AC14CA" w:rsidRPr="001F2C38" w14:paraId="2AC00C2D" w14:textId="77777777" w:rsidTr="00E531F6">
        <w:trPr>
          <w:trHeight w:val="231"/>
        </w:trPr>
        <w:tc>
          <w:tcPr>
            <w:tcW w:w="980" w:type="dxa"/>
          </w:tcPr>
          <w:p w14:paraId="5D8549A8" w14:textId="77777777" w:rsidR="00AC14CA" w:rsidRPr="001F2C38" w:rsidRDefault="00AC14CA" w:rsidP="00AC14C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5961" w:type="dxa"/>
            <w:gridSpan w:val="2"/>
          </w:tcPr>
          <w:p w14:paraId="5D679C94" w14:textId="77777777" w:rsidR="00AC14CA" w:rsidRPr="001F2C38" w:rsidRDefault="00AC14CA" w:rsidP="00AC14CA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2-комнатная</w:t>
            </w:r>
          </w:p>
        </w:tc>
        <w:tc>
          <w:tcPr>
            <w:tcW w:w="1404" w:type="dxa"/>
          </w:tcPr>
          <w:p w14:paraId="6AEEBED7" w14:textId="77777777" w:rsidR="00AC14CA" w:rsidRPr="001F2C38" w:rsidRDefault="00AC14CA" w:rsidP="00AC14C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шт.</w:t>
            </w:r>
          </w:p>
        </w:tc>
        <w:tc>
          <w:tcPr>
            <w:tcW w:w="1765" w:type="dxa"/>
          </w:tcPr>
          <w:p w14:paraId="641C3F94" w14:textId="15FE47F6" w:rsidR="00AC14CA" w:rsidRPr="001F2C38" w:rsidRDefault="00AC14CA" w:rsidP="00AC14C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AC14CA" w:rsidRPr="001F2C38" w14:paraId="64A11096" w14:textId="77777777" w:rsidTr="00E531F6">
        <w:trPr>
          <w:trHeight w:val="231"/>
        </w:trPr>
        <w:tc>
          <w:tcPr>
            <w:tcW w:w="980" w:type="dxa"/>
          </w:tcPr>
          <w:p w14:paraId="249FD40B" w14:textId="77777777" w:rsidR="00AC14CA" w:rsidRPr="001F2C38" w:rsidRDefault="00AC14CA" w:rsidP="00AC14C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5961" w:type="dxa"/>
            <w:gridSpan w:val="2"/>
          </w:tcPr>
          <w:p w14:paraId="22967E98" w14:textId="77777777" w:rsidR="00AC14CA" w:rsidRPr="001F2C38" w:rsidRDefault="00AC14CA" w:rsidP="00AC14CA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3-комнатная</w:t>
            </w:r>
          </w:p>
        </w:tc>
        <w:tc>
          <w:tcPr>
            <w:tcW w:w="1404" w:type="dxa"/>
          </w:tcPr>
          <w:p w14:paraId="02834379" w14:textId="77777777" w:rsidR="00AC14CA" w:rsidRPr="001F2C38" w:rsidRDefault="00AC14CA" w:rsidP="00AC14C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шт.</w:t>
            </w:r>
          </w:p>
        </w:tc>
        <w:tc>
          <w:tcPr>
            <w:tcW w:w="1765" w:type="dxa"/>
          </w:tcPr>
          <w:p w14:paraId="00C0198E" w14:textId="571B7192" w:rsidR="00AC14CA" w:rsidRPr="001F2C38" w:rsidRDefault="00AC14CA" w:rsidP="00AC14C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742D2B" w:rsidRPr="001F2C38" w14:paraId="5D3BAB74" w14:textId="77777777" w:rsidTr="00E531F6">
        <w:trPr>
          <w:trHeight w:val="231"/>
        </w:trPr>
        <w:tc>
          <w:tcPr>
            <w:tcW w:w="6941" w:type="dxa"/>
            <w:gridSpan w:val="3"/>
          </w:tcPr>
          <w:p w14:paraId="12063D94" w14:textId="29165890" w:rsidR="00742D2B" w:rsidRPr="001F2C38" w:rsidRDefault="00742D2B" w:rsidP="001F2C38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bookmarkStart w:id="7" w:name="_Hlk72488975"/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Уборка после ремонта</w:t>
            </w:r>
            <w:bookmarkEnd w:id="7"/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***</w:t>
            </w:r>
          </w:p>
        </w:tc>
        <w:tc>
          <w:tcPr>
            <w:tcW w:w="1404" w:type="dxa"/>
          </w:tcPr>
          <w:p w14:paraId="14751D80" w14:textId="77777777" w:rsidR="00742D2B" w:rsidRPr="001F2C38" w:rsidRDefault="00742D2B" w:rsidP="001F2C3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765" w:type="dxa"/>
          </w:tcPr>
          <w:p w14:paraId="6BF97CF5" w14:textId="77777777" w:rsidR="00742D2B" w:rsidRPr="001F2C38" w:rsidRDefault="00742D2B" w:rsidP="001F2C3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AC14CA" w:rsidRPr="001F2C38" w14:paraId="1AB16E79" w14:textId="77777777" w:rsidTr="00E531F6">
        <w:trPr>
          <w:trHeight w:val="231"/>
        </w:trPr>
        <w:tc>
          <w:tcPr>
            <w:tcW w:w="980" w:type="dxa"/>
          </w:tcPr>
          <w:p w14:paraId="552D6312" w14:textId="77777777" w:rsidR="00AC14CA" w:rsidRPr="001F2C38" w:rsidRDefault="00AC14CA" w:rsidP="00AC14C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5961" w:type="dxa"/>
            <w:gridSpan w:val="2"/>
          </w:tcPr>
          <w:p w14:paraId="493E92E3" w14:textId="77777777" w:rsidR="00AC14CA" w:rsidRPr="001F2C38" w:rsidRDefault="00AC14CA" w:rsidP="00AC14CA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1-комнатная</w:t>
            </w:r>
          </w:p>
        </w:tc>
        <w:tc>
          <w:tcPr>
            <w:tcW w:w="1404" w:type="dxa"/>
          </w:tcPr>
          <w:p w14:paraId="0095F725" w14:textId="77777777" w:rsidR="00AC14CA" w:rsidRPr="001F2C38" w:rsidRDefault="00AC14CA" w:rsidP="00AC14C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шт.</w:t>
            </w:r>
          </w:p>
        </w:tc>
        <w:tc>
          <w:tcPr>
            <w:tcW w:w="1765" w:type="dxa"/>
          </w:tcPr>
          <w:p w14:paraId="1436F067" w14:textId="52E0D9A3" w:rsidR="00AC14CA" w:rsidRPr="001F2C38" w:rsidRDefault="00AC14CA" w:rsidP="00AC14C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AC14CA" w:rsidRPr="001F2C38" w14:paraId="557D2FC2" w14:textId="77777777" w:rsidTr="00E531F6">
        <w:trPr>
          <w:trHeight w:val="231"/>
        </w:trPr>
        <w:tc>
          <w:tcPr>
            <w:tcW w:w="980" w:type="dxa"/>
          </w:tcPr>
          <w:p w14:paraId="23E7C8C6" w14:textId="77777777" w:rsidR="00AC14CA" w:rsidRPr="001F2C38" w:rsidRDefault="00AC14CA" w:rsidP="00AC14C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5961" w:type="dxa"/>
            <w:gridSpan w:val="2"/>
          </w:tcPr>
          <w:p w14:paraId="0E0E2797" w14:textId="77777777" w:rsidR="00AC14CA" w:rsidRPr="001F2C38" w:rsidRDefault="00AC14CA" w:rsidP="00AC14CA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2-комнатная</w:t>
            </w:r>
          </w:p>
        </w:tc>
        <w:tc>
          <w:tcPr>
            <w:tcW w:w="1404" w:type="dxa"/>
          </w:tcPr>
          <w:p w14:paraId="50118AE8" w14:textId="77777777" w:rsidR="00AC14CA" w:rsidRPr="001F2C38" w:rsidRDefault="00AC14CA" w:rsidP="00AC14C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шт.</w:t>
            </w:r>
          </w:p>
        </w:tc>
        <w:tc>
          <w:tcPr>
            <w:tcW w:w="1765" w:type="dxa"/>
          </w:tcPr>
          <w:p w14:paraId="4C0ACD92" w14:textId="170A15C3" w:rsidR="00AC14CA" w:rsidRPr="001F2C38" w:rsidRDefault="00AC14CA" w:rsidP="00AC14C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AC14CA" w:rsidRPr="001F2C38" w14:paraId="4A53D873" w14:textId="77777777" w:rsidTr="00E531F6">
        <w:trPr>
          <w:trHeight w:val="231"/>
        </w:trPr>
        <w:tc>
          <w:tcPr>
            <w:tcW w:w="980" w:type="dxa"/>
          </w:tcPr>
          <w:p w14:paraId="3E9DF786" w14:textId="77777777" w:rsidR="00AC14CA" w:rsidRPr="001F2C38" w:rsidRDefault="00AC14CA" w:rsidP="00AC14C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5961" w:type="dxa"/>
            <w:gridSpan w:val="2"/>
          </w:tcPr>
          <w:p w14:paraId="4D2DA58C" w14:textId="77777777" w:rsidR="00AC14CA" w:rsidRPr="001F2C38" w:rsidRDefault="00AC14CA" w:rsidP="00AC14CA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3-комнатная</w:t>
            </w:r>
          </w:p>
        </w:tc>
        <w:tc>
          <w:tcPr>
            <w:tcW w:w="1404" w:type="dxa"/>
          </w:tcPr>
          <w:p w14:paraId="6B34CBD7" w14:textId="77777777" w:rsidR="00AC14CA" w:rsidRPr="001F2C38" w:rsidRDefault="00AC14CA" w:rsidP="00AC14C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шт.</w:t>
            </w:r>
          </w:p>
        </w:tc>
        <w:tc>
          <w:tcPr>
            <w:tcW w:w="1765" w:type="dxa"/>
          </w:tcPr>
          <w:p w14:paraId="637CEB18" w14:textId="78F1A19E" w:rsidR="00AC14CA" w:rsidRPr="001F2C38" w:rsidRDefault="00AC14CA" w:rsidP="00AC14C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742D2B" w:rsidRPr="001F2C38" w14:paraId="5959B717" w14:textId="77777777" w:rsidTr="001F2C38">
        <w:trPr>
          <w:trHeight w:val="231"/>
        </w:trPr>
        <w:tc>
          <w:tcPr>
            <w:tcW w:w="10110" w:type="dxa"/>
            <w:gridSpan w:val="5"/>
          </w:tcPr>
          <w:p w14:paraId="0DA3A0BA" w14:textId="77777777" w:rsidR="00742D2B" w:rsidRPr="001F2C38" w:rsidRDefault="00742D2B" w:rsidP="001F2C38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Химчистка</w:t>
            </w:r>
          </w:p>
        </w:tc>
      </w:tr>
      <w:tr w:rsidR="00AC14CA" w:rsidRPr="001F2C38" w14:paraId="789DA422" w14:textId="77777777" w:rsidTr="00E531F6">
        <w:trPr>
          <w:trHeight w:val="245"/>
        </w:trPr>
        <w:tc>
          <w:tcPr>
            <w:tcW w:w="980" w:type="dxa"/>
          </w:tcPr>
          <w:p w14:paraId="61D1DE0C" w14:textId="77777777" w:rsidR="00AC14CA" w:rsidRPr="001F2C38" w:rsidRDefault="00AC14CA" w:rsidP="00AC14C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5961" w:type="dxa"/>
            <w:gridSpan w:val="2"/>
          </w:tcPr>
          <w:p w14:paraId="4B405364" w14:textId="77777777" w:rsidR="00AC14CA" w:rsidRPr="001F2C38" w:rsidRDefault="00AC14CA" w:rsidP="00AC14CA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Диван</w:t>
            </w:r>
          </w:p>
        </w:tc>
        <w:tc>
          <w:tcPr>
            <w:tcW w:w="1404" w:type="dxa"/>
          </w:tcPr>
          <w:p w14:paraId="7DCC05C8" w14:textId="77777777" w:rsidR="00AC14CA" w:rsidRPr="001F2C38" w:rsidRDefault="00AC14CA" w:rsidP="00AC14C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шт.</w:t>
            </w:r>
          </w:p>
        </w:tc>
        <w:tc>
          <w:tcPr>
            <w:tcW w:w="1765" w:type="dxa"/>
          </w:tcPr>
          <w:p w14:paraId="1706BD6C" w14:textId="68D22B0C" w:rsidR="00AC14CA" w:rsidRPr="001F2C38" w:rsidRDefault="00AC14CA" w:rsidP="00AC14C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AC14CA" w:rsidRPr="001F2C38" w14:paraId="17BD2800" w14:textId="77777777" w:rsidTr="00E531F6">
        <w:trPr>
          <w:trHeight w:val="231"/>
        </w:trPr>
        <w:tc>
          <w:tcPr>
            <w:tcW w:w="980" w:type="dxa"/>
          </w:tcPr>
          <w:p w14:paraId="52AEACA1" w14:textId="77777777" w:rsidR="00AC14CA" w:rsidRPr="001F2C38" w:rsidRDefault="00AC14CA" w:rsidP="00AC14C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5961" w:type="dxa"/>
            <w:gridSpan w:val="2"/>
          </w:tcPr>
          <w:p w14:paraId="12217522" w14:textId="0BBDDCDF" w:rsidR="00AC14CA" w:rsidRPr="001F2C38" w:rsidRDefault="00AC14CA" w:rsidP="00AC14CA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1-спальный матрас (с одной стороны)</w:t>
            </w:r>
          </w:p>
        </w:tc>
        <w:tc>
          <w:tcPr>
            <w:tcW w:w="1404" w:type="dxa"/>
          </w:tcPr>
          <w:p w14:paraId="28974842" w14:textId="77777777" w:rsidR="00AC14CA" w:rsidRPr="001F2C38" w:rsidRDefault="00AC14CA" w:rsidP="00AC14C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шт.</w:t>
            </w:r>
          </w:p>
        </w:tc>
        <w:tc>
          <w:tcPr>
            <w:tcW w:w="1765" w:type="dxa"/>
          </w:tcPr>
          <w:p w14:paraId="4EBBDA93" w14:textId="61CA66EA" w:rsidR="00AC14CA" w:rsidRPr="001F2C38" w:rsidRDefault="00AC14CA" w:rsidP="00AC14C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AC14CA" w:rsidRPr="001F2C38" w14:paraId="5A55925B" w14:textId="77777777" w:rsidTr="00E531F6">
        <w:trPr>
          <w:trHeight w:val="231"/>
        </w:trPr>
        <w:tc>
          <w:tcPr>
            <w:tcW w:w="980" w:type="dxa"/>
          </w:tcPr>
          <w:p w14:paraId="4EB43F5F" w14:textId="77777777" w:rsidR="00AC14CA" w:rsidRPr="001F2C38" w:rsidRDefault="00AC14CA" w:rsidP="00AC14C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5961" w:type="dxa"/>
            <w:gridSpan w:val="2"/>
          </w:tcPr>
          <w:p w14:paraId="73F00244" w14:textId="3A358633" w:rsidR="00AC14CA" w:rsidRPr="001F2C38" w:rsidRDefault="00AC14CA" w:rsidP="00AC14CA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1-спальный матрас (с двух сторон)</w:t>
            </w:r>
          </w:p>
        </w:tc>
        <w:tc>
          <w:tcPr>
            <w:tcW w:w="1404" w:type="dxa"/>
          </w:tcPr>
          <w:p w14:paraId="5993D3FA" w14:textId="77777777" w:rsidR="00AC14CA" w:rsidRPr="001F2C38" w:rsidRDefault="00AC14CA" w:rsidP="00AC14C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шт.</w:t>
            </w:r>
          </w:p>
        </w:tc>
        <w:tc>
          <w:tcPr>
            <w:tcW w:w="1765" w:type="dxa"/>
          </w:tcPr>
          <w:p w14:paraId="1737FF9B" w14:textId="2CDB0D01" w:rsidR="00AC14CA" w:rsidRPr="001F2C38" w:rsidRDefault="00AC14CA" w:rsidP="00AC14C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AC14CA" w:rsidRPr="001F2C38" w14:paraId="36EAF812" w14:textId="77777777" w:rsidTr="00E531F6">
        <w:trPr>
          <w:trHeight w:val="231"/>
        </w:trPr>
        <w:tc>
          <w:tcPr>
            <w:tcW w:w="980" w:type="dxa"/>
          </w:tcPr>
          <w:p w14:paraId="1FDC9DFA" w14:textId="77777777" w:rsidR="00AC14CA" w:rsidRPr="001F2C38" w:rsidRDefault="00AC14CA" w:rsidP="00AC14C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13</w:t>
            </w:r>
          </w:p>
        </w:tc>
        <w:tc>
          <w:tcPr>
            <w:tcW w:w="5961" w:type="dxa"/>
            <w:gridSpan w:val="2"/>
          </w:tcPr>
          <w:p w14:paraId="6DA54F64" w14:textId="59D53A76" w:rsidR="00AC14CA" w:rsidRPr="001F2C38" w:rsidRDefault="00AC14CA" w:rsidP="00AC14CA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2-спальный матрас (с одной стороны)</w:t>
            </w:r>
          </w:p>
        </w:tc>
        <w:tc>
          <w:tcPr>
            <w:tcW w:w="1404" w:type="dxa"/>
          </w:tcPr>
          <w:p w14:paraId="79E3ABC8" w14:textId="77777777" w:rsidR="00AC14CA" w:rsidRPr="001F2C38" w:rsidRDefault="00AC14CA" w:rsidP="00AC14C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шт.</w:t>
            </w:r>
          </w:p>
        </w:tc>
        <w:tc>
          <w:tcPr>
            <w:tcW w:w="1765" w:type="dxa"/>
          </w:tcPr>
          <w:p w14:paraId="2E420C9F" w14:textId="6A8EABB7" w:rsidR="00AC14CA" w:rsidRPr="001F2C38" w:rsidRDefault="00AC14CA" w:rsidP="00AC14C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AC14CA" w:rsidRPr="001F2C38" w14:paraId="317A325C" w14:textId="77777777" w:rsidTr="00E531F6">
        <w:trPr>
          <w:trHeight w:val="231"/>
        </w:trPr>
        <w:tc>
          <w:tcPr>
            <w:tcW w:w="980" w:type="dxa"/>
          </w:tcPr>
          <w:p w14:paraId="6F3B88E0" w14:textId="77777777" w:rsidR="00AC14CA" w:rsidRPr="001F2C38" w:rsidRDefault="00AC14CA" w:rsidP="00AC14C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14</w:t>
            </w:r>
          </w:p>
        </w:tc>
        <w:tc>
          <w:tcPr>
            <w:tcW w:w="5961" w:type="dxa"/>
            <w:gridSpan w:val="2"/>
          </w:tcPr>
          <w:p w14:paraId="59FEFE5F" w14:textId="2C8B76F6" w:rsidR="00AC14CA" w:rsidRPr="001F2C38" w:rsidRDefault="00AC14CA" w:rsidP="00AC14CA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2-спальный матрас (с двух сторон)</w:t>
            </w:r>
          </w:p>
        </w:tc>
        <w:tc>
          <w:tcPr>
            <w:tcW w:w="1404" w:type="dxa"/>
          </w:tcPr>
          <w:p w14:paraId="26716C3D" w14:textId="77777777" w:rsidR="00AC14CA" w:rsidRPr="001F2C38" w:rsidRDefault="00AC14CA" w:rsidP="00AC14C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шт.</w:t>
            </w:r>
          </w:p>
        </w:tc>
        <w:tc>
          <w:tcPr>
            <w:tcW w:w="1765" w:type="dxa"/>
          </w:tcPr>
          <w:p w14:paraId="68521EF3" w14:textId="7E5E68D6" w:rsidR="00AC14CA" w:rsidRPr="001F2C38" w:rsidRDefault="00AC14CA" w:rsidP="00AC14C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AC14CA" w:rsidRPr="001F2C38" w14:paraId="3CB7BA7D" w14:textId="77777777" w:rsidTr="00E531F6">
        <w:trPr>
          <w:trHeight w:val="231"/>
        </w:trPr>
        <w:tc>
          <w:tcPr>
            <w:tcW w:w="980" w:type="dxa"/>
          </w:tcPr>
          <w:p w14:paraId="37EAC458" w14:textId="77777777" w:rsidR="00AC14CA" w:rsidRPr="001F2C38" w:rsidRDefault="00AC14CA" w:rsidP="00AC14C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15</w:t>
            </w:r>
          </w:p>
        </w:tc>
        <w:tc>
          <w:tcPr>
            <w:tcW w:w="5961" w:type="dxa"/>
            <w:gridSpan w:val="2"/>
          </w:tcPr>
          <w:p w14:paraId="447B4467" w14:textId="3130D19E" w:rsidR="00AC14CA" w:rsidRPr="001F2C38" w:rsidRDefault="00AC14CA" w:rsidP="00AC14CA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Химчистка штор и тюлей</w:t>
            </w:r>
          </w:p>
        </w:tc>
        <w:tc>
          <w:tcPr>
            <w:tcW w:w="1404" w:type="dxa"/>
          </w:tcPr>
          <w:p w14:paraId="47FBF47D" w14:textId="77777777" w:rsidR="00AC14CA" w:rsidRPr="001F2C38" w:rsidRDefault="00AC14CA" w:rsidP="00AC14C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компл</w:t>
            </w:r>
            <w:proofErr w:type="spellEnd"/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1765" w:type="dxa"/>
          </w:tcPr>
          <w:p w14:paraId="27DF4DC8" w14:textId="06E8E663" w:rsidR="00AC14CA" w:rsidRPr="001F2C38" w:rsidRDefault="00AC14CA" w:rsidP="00AC14C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AC14CA" w:rsidRPr="001F2C38" w14:paraId="1258A5DA" w14:textId="77777777" w:rsidTr="00E531F6">
        <w:trPr>
          <w:trHeight w:val="231"/>
        </w:trPr>
        <w:tc>
          <w:tcPr>
            <w:tcW w:w="980" w:type="dxa"/>
          </w:tcPr>
          <w:p w14:paraId="22C4BD8D" w14:textId="2A091648" w:rsidR="00AC14CA" w:rsidRPr="001F2C38" w:rsidRDefault="00AC14CA" w:rsidP="00AC14C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16</w:t>
            </w:r>
          </w:p>
        </w:tc>
        <w:tc>
          <w:tcPr>
            <w:tcW w:w="5961" w:type="dxa"/>
            <w:gridSpan w:val="2"/>
          </w:tcPr>
          <w:p w14:paraId="70A888C9" w14:textId="433AF1E7" w:rsidR="00AC14CA" w:rsidRPr="001F2C38" w:rsidRDefault="00AC14CA" w:rsidP="00AC14CA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Кресло компьютерное </w:t>
            </w:r>
          </w:p>
        </w:tc>
        <w:tc>
          <w:tcPr>
            <w:tcW w:w="1404" w:type="dxa"/>
          </w:tcPr>
          <w:p w14:paraId="0C947A90" w14:textId="0C882898" w:rsidR="00AC14CA" w:rsidRPr="001F2C38" w:rsidRDefault="00AC14CA" w:rsidP="00AC14C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шт.</w:t>
            </w:r>
          </w:p>
        </w:tc>
        <w:tc>
          <w:tcPr>
            <w:tcW w:w="1765" w:type="dxa"/>
          </w:tcPr>
          <w:p w14:paraId="372E9D63" w14:textId="2FDB1532" w:rsidR="00AC14CA" w:rsidRPr="001F2C38" w:rsidRDefault="00AC14CA" w:rsidP="00AC14C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3929A3" w:rsidRPr="001F2C38" w14:paraId="6602640A" w14:textId="77777777" w:rsidTr="00E531F6">
        <w:trPr>
          <w:trHeight w:val="231"/>
        </w:trPr>
        <w:tc>
          <w:tcPr>
            <w:tcW w:w="6941" w:type="dxa"/>
            <w:gridSpan w:val="3"/>
          </w:tcPr>
          <w:p w14:paraId="342BF15B" w14:textId="6FA22994" w:rsidR="003929A3" w:rsidRPr="001F2C38" w:rsidRDefault="003929A3" w:rsidP="001F2C38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Мойка бытовой техники: </w:t>
            </w:r>
          </w:p>
        </w:tc>
        <w:tc>
          <w:tcPr>
            <w:tcW w:w="1404" w:type="dxa"/>
          </w:tcPr>
          <w:p w14:paraId="14D6EEC7" w14:textId="77777777" w:rsidR="003929A3" w:rsidRPr="001F2C38" w:rsidRDefault="003929A3" w:rsidP="001F2C3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765" w:type="dxa"/>
          </w:tcPr>
          <w:p w14:paraId="1492FD0C" w14:textId="77777777" w:rsidR="003929A3" w:rsidRPr="001F2C38" w:rsidRDefault="003929A3" w:rsidP="001F2C3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3929A3" w:rsidRPr="001F2C38" w14:paraId="3C4976BE" w14:textId="77777777" w:rsidTr="00E531F6">
        <w:trPr>
          <w:trHeight w:val="231"/>
        </w:trPr>
        <w:tc>
          <w:tcPr>
            <w:tcW w:w="980" w:type="dxa"/>
          </w:tcPr>
          <w:p w14:paraId="1077711D" w14:textId="21D1CD5D" w:rsidR="003929A3" w:rsidRPr="001F2C38" w:rsidRDefault="003929A3" w:rsidP="001F2C3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17</w:t>
            </w:r>
          </w:p>
        </w:tc>
        <w:tc>
          <w:tcPr>
            <w:tcW w:w="5961" w:type="dxa"/>
            <w:gridSpan w:val="2"/>
          </w:tcPr>
          <w:p w14:paraId="513B1B42" w14:textId="1E1DCC9E" w:rsidR="003929A3" w:rsidRPr="001F2C38" w:rsidRDefault="003929A3" w:rsidP="001F2C38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Холодильник (при сильных загрязнениях) </w:t>
            </w:r>
          </w:p>
        </w:tc>
        <w:tc>
          <w:tcPr>
            <w:tcW w:w="1404" w:type="dxa"/>
          </w:tcPr>
          <w:p w14:paraId="639195E1" w14:textId="5ED7C1A7" w:rsidR="003929A3" w:rsidRPr="001F2C38" w:rsidRDefault="003929A3" w:rsidP="001F2C3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шт.</w:t>
            </w:r>
          </w:p>
        </w:tc>
        <w:tc>
          <w:tcPr>
            <w:tcW w:w="1765" w:type="dxa"/>
          </w:tcPr>
          <w:p w14:paraId="632FCFF3" w14:textId="02C8DF9B" w:rsidR="003929A3" w:rsidRPr="001F2C38" w:rsidRDefault="003929A3" w:rsidP="001F2C3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E531F6" w:rsidRPr="001F2C38" w14:paraId="5720A031" w14:textId="77777777" w:rsidTr="00E531F6">
        <w:trPr>
          <w:trHeight w:val="231"/>
        </w:trPr>
        <w:tc>
          <w:tcPr>
            <w:tcW w:w="980" w:type="dxa"/>
          </w:tcPr>
          <w:p w14:paraId="58DB0F20" w14:textId="50310A3B" w:rsidR="00E531F6" w:rsidRPr="001F2C38" w:rsidRDefault="00E531F6" w:rsidP="00E531F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18</w:t>
            </w:r>
          </w:p>
        </w:tc>
        <w:tc>
          <w:tcPr>
            <w:tcW w:w="5961" w:type="dxa"/>
            <w:gridSpan w:val="2"/>
          </w:tcPr>
          <w:p w14:paraId="66E02520" w14:textId="1946F873" w:rsidR="00E531F6" w:rsidRPr="001F2C38" w:rsidRDefault="00E531F6" w:rsidP="00E531F6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Электроплита (при сильных загрязнениях)</w:t>
            </w:r>
          </w:p>
        </w:tc>
        <w:tc>
          <w:tcPr>
            <w:tcW w:w="1404" w:type="dxa"/>
          </w:tcPr>
          <w:p w14:paraId="3FFD290C" w14:textId="3B88734B" w:rsidR="00E531F6" w:rsidRPr="001F2C38" w:rsidRDefault="00E531F6" w:rsidP="00E531F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шт.</w:t>
            </w:r>
          </w:p>
        </w:tc>
        <w:tc>
          <w:tcPr>
            <w:tcW w:w="1765" w:type="dxa"/>
          </w:tcPr>
          <w:p w14:paraId="6E1C84D4" w14:textId="6F36F8E0" w:rsidR="00E531F6" w:rsidRPr="001F2C38" w:rsidRDefault="00E531F6" w:rsidP="00E531F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E531F6" w:rsidRPr="001F2C38" w14:paraId="5C08515C" w14:textId="77777777" w:rsidTr="00E531F6">
        <w:trPr>
          <w:trHeight w:val="231"/>
        </w:trPr>
        <w:tc>
          <w:tcPr>
            <w:tcW w:w="6941" w:type="dxa"/>
            <w:gridSpan w:val="3"/>
          </w:tcPr>
          <w:p w14:paraId="6F7A162A" w14:textId="77777777" w:rsidR="00E531F6" w:rsidRPr="001F2C38" w:rsidRDefault="00E531F6" w:rsidP="00E531F6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Мойка окон </w:t>
            </w:r>
          </w:p>
        </w:tc>
        <w:tc>
          <w:tcPr>
            <w:tcW w:w="1404" w:type="dxa"/>
          </w:tcPr>
          <w:p w14:paraId="39B13169" w14:textId="77777777" w:rsidR="00E531F6" w:rsidRPr="001F2C38" w:rsidRDefault="00E531F6" w:rsidP="00E531F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765" w:type="dxa"/>
          </w:tcPr>
          <w:p w14:paraId="5DC14F33" w14:textId="77777777" w:rsidR="00E531F6" w:rsidRPr="001F2C38" w:rsidRDefault="00E531F6" w:rsidP="00E531F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D2C27" w:rsidRPr="001F2C38" w14:paraId="43A84A14" w14:textId="77777777" w:rsidTr="00E531F6">
        <w:trPr>
          <w:trHeight w:val="231"/>
        </w:trPr>
        <w:tc>
          <w:tcPr>
            <w:tcW w:w="980" w:type="dxa"/>
          </w:tcPr>
          <w:p w14:paraId="46261D99" w14:textId="2D3C71C4" w:rsidR="001D2C27" w:rsidRPr="001F2C38" w:rsidRDefault="001D2C27" w:rsidP="001D2C27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A7F82">
              <w:rPr>
                <w:rFonts w:ascii="Times New Roman" w:eastAsia="Times New Roman" w:hAnsi="Times New Roman"/>
                <w:bCs/>
                <w:color w:val="000000"/>
              </w:rPr>
              <w:t>1</w:t>
            </w:r>
            <w:r>
              <w:rPr>
                <w:rFonts w:ascii="Times New Roman" w:eastAsia="Times New Roman" w:hAnsi="Times New Roman"/>
                <w:bCs/>
                <w:color w:val="000000"/>
              </w:rPr>
              <w:t>9</w:t>
            </w:r>
          </w:p>
        </w:tc>
        <w:tc>
          <w:tcPr>
            <w:tcW w:w="5961" w:type="dxa"/>
            <w:gridSpan w:val="2"/>
          </w:tcPr>
          <w:p w14:paraId="3F4A54FE" w14:textId="77777777" w:rsidR="001D2C27" w:rsidRPr="001F2C38" w:rsidRDefault="001D2C27" w:rsidP="001D2C27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Одностворчатое окно </w:t>
            </w:r>
          </w:p>
        </w:tc>
        <w:tc>
          <w:tcPr>
            <w:tcW w:w="1404" w:type="dxa"/>
          </w:tcPr>
          <w:p w14:paraId="21AB6905" w14:textId="77777777" w:rsidR="001D2C27" w:rsidRPr="001F2C38" w:rsidRDefault="001D2C27" w:rsidP="001D2C27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шт.</w:t>
            </w:r>
          </w:p>
        </w:tc>
        <w:tc>
          <w:tcPr>
            <w:tcW w:w="1765" w:type="dxa"/>
          </w:tcPr>
          <w:p w14:paraId="47E8A900" w14:textId="2AF692BA" w:rsidR="001D2C27" w:rsidRPr="001F2C38" w:rsidRDefault="001D2C27" w:rsidP="001D2C27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D2C27" w:rsidRPr="001F2C38" w14:paraId="47513A03" w14:textId="77777777" w:rsidTr="00E531F6">
        <w:trPr>
          <w:trHeight w:val="231"/>
        </w:trPr>
        <w:tc>
          <w:tcPr>
            <w:tcW w:w="980" w:type="dxa"/>
          </w:tcPr>
          <w:p w14:paraId="2A2EBC61" w14:textId="312D00A0" w:rsidR="001D2C27" w:rsidRPr="001F2C38" w:rsidRDefault="001D2C27" w:rsidP="001D2C27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20</w:t>
            </w:r>
          </w:p>
        </w:tc>
        <w:tc>
          <w:tcPr>
            <w:tcW w:w="5961" w:type="dxa"/>
            <w:gridSpan w:val="2"/>
          </w:tcPr>
          <w:p w14:paraId="5DFDAA48" w14:textId="77777777" w:rsidR="001D2C27" w:rsidRPr="001F2C38" w:rsidRDefault="001D2C27" w:rsidP="001D2C27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Двустворчатое окно</w:t>
            </w:r>
          </w:p>
        </w:tc>
        <w:tc>
          <w:tcPr>
            <w:tcW w:w="1404" w:type="dxa"/>
          </w:tcPr>
          <w:p w14:paraId="677A6C36" w14:textId="77777777" w:rsidR="001D2C27" w:rsidRPr="001F2C38" w:rsidRDefault="001D2C27" w:rsidP="001D2C27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шт.</w:t>
            </w:r>
          </w:p>
        </w:tc>
        <w:tc>
          <w:tcPr>
            <w:tcW w:w="1765" w:type="dxa"/>
          </w:tcPr>
          <w:p w14:paraId="5E964E93" w14:textId="5067C2F6" w:rsidR="001D2C27" w:rsidRPr="001F2C38" w:rsidRDefault="001D2C27" w:rsidP="001D2C27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D2C27" w:rsidRPr="001F2C38" w14:paraId="49094CF1" w14:textId="77777777" w:rsidTr="00E531F6">
        <w:trPr>
          <w:trHeight w:val="231"/>
        </w:trPr>
        <w:tc>
          <w:tcPr>
            <w:tcW w:w="980" w:type="dxa"/>
          </w:tcPr>
          <w:p w14:paraId="122B726A" w14:textId="431180BA" w:rsidR="001D2C27" w:rsidRPr="001F2C38" w:rsidRDefault="001D2C27" w:rsidP="001D2C27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A7F82">
              <w:rPr>
                <w:rFonts w:ascii="Times New Roman" w:eastAsia="Times New Roman" w:hAnsi="Times New Roman"/>
                <w:bCs/>
                <w:color w:val="000000"/>
              </w:rPr>
              <w:t>2</w:t>
            </w:r>
            <w:r>
              <w:rPr>
                <w:rFonts w:ascii="Times New Roman" w:eastAsia="Times New Roman" w:hAnsi="Times New Roman"/>
                <w:bCs/>
                <w:color w:val="000000"/>
              </w:rPr>
              <w:t>1</w:t>
            </w:r>
          </w:p>
        </w:tc>
        <w:tc>
          <w:tcPr>
            <w:tcW w:w="5961" w:type="dxa"/>
            <w:gridSpan w:val="2"/>
          </w:tcPr>
          <w:p w14:paraId="27D10083" w14:textId="77777777" w:rsidR="001D2C27" w:rsidRPr="001F2C38" w:rsidRDefault="001D2C27" w:rsidP="001D2C27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Трехстворчатое окно </w:t>
            </w:r>
          </w:p>
        </w:tc>
        <w:tc>
          <w:tcPr>
            <w:tcW w:w="1404" w:type="dxa"/>
          </w:tcPr>
          <w:p w14:paraId="180D5751" w14:textId="77777777" w:rsidR="001D2C27" w:rsidRPr="001F2C38" w:rsidRDefault="001D2C27" w:rsidP="001D2C27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шт.</w:t>
            </w:r>
          </w:p>
        </w:tc>
        <w:tc>
          <w:tcPr>
            <w:tcW w:w="1765" w:type="dxa"/>
          </w:tcPr>
          <w:p w14:paraId="52DB7AF8" w14:textId="37AF2598" w:rsidR="001D2C27" w:rsidRPr="001F2C38" w:rsidRDefault="001D2C27" w:rsidP="001D2C27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D2C27" w:rsidRPr="001F2C38" w14:paraId="7D9EAA7D" w14:textId="77777777" w:rsidTr="00E531F6">
        <w:trPr>
          <w:trHeight w:val="231"/>
        </w:trPr>
        <w:tc>
          <w:tcPr>
            <w:tcW w:w="980" w:type="dxa"/>
          </w:tcPr>
          <w:p w14:paraId="04D99305" w14:textId="178D0EFA" w:rsidR="001D2C27" w:rsidRPr="001F2C38" w:rsidRDefault="001D2C27" w:rsidP="001D2C27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A7F82">
              <w:rPr>
                <w:rFonts w:ascii="Times New Roman" w:eastAsia="Times New Roman" w:hAnsi="Times New Roman"/>
                <w:bCs/>
                <w:color w:val="000000"/>
              </w:rPr>
              <w:t>2</w:t>
            </w:r>
            <w:r>
              <w:rPr>
                <w:rFonts w:ascii="Times New Roman" w:eastAsia="Times New Roman" w:hAnsi="Times New Roman"/>
                <w:bCs/>
                <w:color w:val="000000"/>
              </w:rPr>
              <w:t>2</w:t>
            </w:r>
          </w:p>
        </w:tc>
        <w:tc>
          <w:tcPr>
            <w:tcW w:w="5961" w:type="dxa"/>
            <w:gridSpan w:val="2"/>
          </w:tcPr>
          <w:p w14:paraId="29E9D5A6" w14:textId="77777777" w:rsidR="001D2C27" w:rsidRPr="001F2C38" w:rsidRDefault="001D2C27" w:rsidP="001D2C27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Панорамное остекление</w:t>
            </w:r>
          </w:p>
        </w:tc>
        <w:tc>
          <w:tcPr>
            <w:tcW w:w="1404" w:type="dxa"/>
          </w:tcPr>
          <w:p w14:paraId="0AB608F1" w14:textId="77777777" w:rsidR="001D2C27" w:rsidRPr="001F2C38" w:rsidRDefault="001D2C27" w:rsidP="001D2C27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proofErr w:type="gramStart"/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кв.м</w:t>
            </w:r>
            <w:proofErr w:type="spellEnd"/>
            <w:proofErr w:type="gramEnd"/>
          </w:p>
        </w:tc>
        <w:tc>
          <w:tcPr>
            <w:tcW w:w="1765" w:type="dxa"/>
          </w:tcPr>
          <w:p w14:paraId="0481AB8B" w14:textId="554203F8" w:rsidR="001D2C27" w:rsidRPr="001F2C38" w:rsidRDefault="001D2C27" w:rsidP="001D2C27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D2C27" w:rsidRPr="001F2C38" w14:paraId="302BFE55" w14:textId="77777777" w:rsidTr="00E531F6">
        <w:trPr>
          <w:trHeight w:val="231"/>
        </w:trPr>
        <w:tc>
          <w:tcPr>
            <w:tcW w:w="980" w:type="dxa"/>
          </w:tcPr>
          <w:p w14:paraId="4AFF8A0D" w14:textId="0221EF98" w:rsidR="001D2C27" w:rsidRPr="001F2C38" w:rsidRDefault="001D2C27" w:rsidP="001D2C27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A7F82">
              <w:rPr>
                <w:rFonts w:ascii="Times New Roman" w:eastAsia="Times New Roman" w:hAnsi="Times New Roman"/>
                <w:bCs/>
                <w:color w:val="000000"/>
              </w:rPr>
              <w:t>2</w:t>
            </w:r>
            <w:r>
              <w:rPr>
                <w:rFonts w:ascii="Times New Roman" w:eastAsia="Times New Roman" w:hAnsi="Times New Roman"/>
                <w:bCs/>
                <w:color w:val="000000"/>
              </w:rPr>
              <w:t>3</w:t>
            </w:r>
          </w:p>
        </w:tc>
        <w:tc>
          <w:tcPr>
            <w:tcW w:w="5961" w:type="dxa"/>
            <w:gridSpan w:val="2"/>
          </w:tcPr>
          <w:p w14:paraId="485FEC50" w14:textId="77777777" w:rsidR="001D2C27" w:rsidRPr="001F2C38" w:rsidRDefault="001D2C27" w:rsidP="001D2C27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Жалюзи на окнах</w:t>
            </w:r>
          </w:p>
        </w:tc>
        <w:tc>
          <w:tcPr>
            <w:tcW w:w="1404" w:type="dxa"/>
          </w:tcPr>
          <w:p w14:paraId="22F99FDE" w14:textId="77777777" w:rsidR="001D2C27" w:rsidRPr="001F2C38" w:rsidRDefault="001D2C27" w:rsidP="001D2C27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proofErr w:type="gramStart"/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кв.м</w:t>
            </w:r>
            <w:proofErr w:type="spellEnd"/>
            <w:proofErr w:type="gramEnd"/>
          </w:p>
        </w:tc>
        <w:tc>
          <w:tcPr>
            <w:tcW w:w="1765" w:type="dxa"/>
          </w:tcPr>
          <w:p w14:paraId="5D76C337" w14:textId="609F336F" w:rsidR="001D2C27" w:rsidRPr="001F2C38" w:rsidRDefault="001D2C27" w:rsidP="001D2C27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D2C27" w:rsidRPr="001F2C38" w14:paraId="7096EB86" w14:textId="77777777" w:rsidTr="001D2C27">
        <w:trPr>
          <w:trHeight w:val="231"/>
        </w:trPr>
        <w:tc>
          <w:tcPr>
            <w:tcW w:w="988" w:type="dxa"/>
            <w:gridSpan w:val="2"/>
          </w:tcPr>
          <w:p w14:paraId="72231EB5" w14:textId="6B979DCA" w:rsidR="001D2C27" w:rsidRPr="001F2C38" w:rsidRDefault="001D2C27" w:rsidP="001D2C27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24</w:t>
            </w:r>
          </w:p>
        </w:tc>
        <w:tc>
          <w:tcPr>
            <w:tcW w:w="5953" w:type="dxa"/>
          </w:tcPr>
          <w:p w14:paraId="22C8C531" w14:textId="2FD729B9" w:rsidR="001D2C27" w:rsidRPr="001F2C38" w:rsidRDefault="001D2C27" w:rsidP="00E531F6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Удаление защитной пленки</w:t>
            </w:r>
          </w:p>
        </w:tc>
        <w:tc>
          <w:tcPr>
            <w:tcW w:w="1404" w:type="dxa"/>
          </w:tcPr>
          <w:p w14:paraId="0B41B921" w14:textId="77777777" w:rsidR="001D2C27" w:rsidRPr="001F2C38" w:rsidRDefault="001D2C27" w:rsidP="00E531F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proofErr w:type="gramStart"/>
            <w:r w:rsidRPr="001F2C38">
              <w:rPr>
                <w:rFonts w:ascii="Times New Roman" w:eastAsia="Times New Roman" w:hAnsi="Times New Roman" w:cs="Times New Roman"/>
                <w:bCs/>
                <w:color w:val="000000"/>
              </w:rPr>
              <w:t>пог.м</w:t>
            </w:r>
            <w:proofErr w:type="spellEnd"/>
            <w:proofErr w:type="gramEnd"/>
          </w:p>
        </w:tc>
        <w:tc>
          <w:tcPr>
            <w:tcW w:w="1765" w:type="dxa"/>
          </w:tcPr>
          <w:p w14:paraId="7367CFAC" w14:textId="56850A35" w:rsidR="001D2C27" w:rsidRPr="001F2C38" w:rsidRDefault="001D2C27" w:rsidP="00E531F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D2C27" w:rsidRPr="001D2C27" w14:paraId="2F48A570" w14:textId="77777777" w:rsidTr="005C0548">
        <w:trPr>
          <w:trHeight w:val="231"/>
        </w:trPr>
        <w:tc>
          <w:tcPr>
            <w:tcW w:w="8345" w:type="dxa"/>
            <w:gridSpan w:val="4"/>
          </w:tcPr>
          <w:p w14:paraId="205C9CE7" w14:textId="4194E1F0" w:rsidR="001D2C27" w:rsidRPr="001D2C27" w:rsidRDefault="001D2C27" w:rsidP="001D2C27">
            <w:pPr>
              <w:widowControl w:val="0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D2C27">
              <w:rPr>
                <w:rFonts w:ascii="Times New Roman" w:eastAsia="Times New Roman" w:hAnsi="Times New Roman" w:cs="Times New Roman"/>
                <w:b/>
                <w:color w:val="000000"/>
              </w:rPr>
              <w:t>Итого:</w:t>
            </w:r>
          </w:p>
        </w:tc>
        <w:tc>
          <w:tcPr>
            <w:tcW w:w="1765" w:type="dxa"/>
          </w:tcPr>
          <w:p w14:paraId="1BFC0B42" w14:textId="77777777" w:rsidR="001D2C27" w:rsidRPr="001D2C27" w:rsidRDefault="001D2C27" w:rsidP="00E531F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</w:tbl>
    <w:bookmarkEnd w:id="6"/>
    <w:p w14:paraId="1CCB1307" w14:textId="77777777" w:rsidR="00EA4014" w:rsidRPr="00EA4014" w:rsidRDefault="00EA4014" w:rsidP="00EA401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lang w:eastAsia="ru-RU"/>
        </w:rPr>
      </w:pPr>
      <w:r w:rsidRPr="00EA4014">
        <w:rPr>
          <w:rFonts w:ascii="Times New Roman" w:eastAsia="Calibri" w:hAnsi="Times New Roman" w:cs="Times New Roman"/>
          <w:bCs/>
          <w:i/>
          <w:color w:val="FF0000"/>
        </w:rPr>
        <w:t xml:space="preserve">*заполняется на основании результата подведения итогов </w:t>
      </w:r>
      <w:proofErr w:type="spellStart"/>
      <w:r w:rsidRPr="00EA4014">
        <w:rPr>
          <w:rFonts w:ascii="Times New Roman" w:eastAsia="Calibri" w:hAnsi="Times New Roman" w:cs="Times New Roman"/>
          <w:bCs/>
          <w:i/>
          <w:color w:val="FF0000"/>
        </w:rPr>
        <w:t>редукциона</w:t>
      </w:r>
      <w:proofErr w:type="spellEnd"/>
      <w:r w:rsidRPr="00EA4014">
        <w:rPr>
          <w:rFonts w:ascii="Times New Roman" w:eastAsia="Calibri" w:hAnsi="Times New Roman" w:cs="Times New Roman"/>
          <w:bCs/>
          <w:i/>
          <w:color w:val="FF0000"/>
        </w:rPr>
        <w:t xml:space="preserve"> в электронной форме, пропорционально с учетом коэффициента снижения суммы начальной максимальной цены договора, при этом цены по каждой позиции не могут превышать начальные (максимальные) цены за единицу измерения, указанные в Таблице №1 обоснования начальной (максимальной) цены договора (Часть 6. Документации </w:t>
      </w:r>
      <w:proofErr w:type="spellStart"/>
      <w:r w:rsidRPr="00EA4014">
        <w:rPr>
          <w:rFonts w:ascii="Times New Roman" w:eastAsia="Calibri" w:hAnsi="Times New Roman" w:cs="Times New Roman"/>
          <w:bCs/>
          <w:i/>
          <w:color w:val="FF0000"/>
        </w:rPr>
        <w:t>редукциона</w:t>
      </w:r>
      <w:proofErr w:type="spellEnd"/>
      <w:r w:rsidRPr="00EA4014">
        <w:rPr>
          <w:rFonts w:ascii="Times New Roman" w:eastAsia="Calibri" w:hAnsi="Times New Roman" w:cs="Times New Roman"/>
          <w:bCs/>
          <w:i/>
          <w:color w:val="FF0000"/>
        </w:rPr>
        <w:t xml:space="preserve"> в электронной форме)</w:t>
      </w:r>
    </w:p>
    <w:p w14:paraId="68D65F33" w14:textId="77777777" w:rsidR="00742D2B" w:rsidRPr="001F2C38" w:rsidRDefault="00742D2B" w:rsidP="001F2C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30F1A8C" w14:textId="77777777" w:rsidR="00742D2B" w:rsidRPr="001F2C38" w:rsidRDefault="00742D2B" w:rsidP="001F2C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F2C38">
        <w:rPr>
          <w:rFonts w:ascii="Times New Roman" w:eastAsia="Times New Roman" w:hAnsi="Times New Roman" w:cs="Times New Roman"/>
          <w:color w:val="000000"/>
        </w:rPr>
        <w:t>* Поверхностная уборка включает в себя перечень работ:</w:t>
      </w:r>
    </w:p>
    <w:p w14:paraId="757A195D" w14:textId="77777777" w:rsidR="00742D2B" w:rsidRPr="001F2C38" w:rsidRDefault="00742D2B" w:rsidP="001F2C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F2C38">
        <w:rPr>
          <w:rFonts w:ascii="Times New Roman" w:eastAsia="Times New Roman" w:hAnsi="Times New Roman" w:cs="Times New Roman"/>
          <w:color w:val="000000"/>
        </w:rPr>
        <w:t>- влажная уборка пола и плинтусов (применение профессиональных средств);</w:t>
      </w:r>
    </w:p>
    <w:p w14:paraId="682C00F1" w14:textId="77777777" w:rsidR="00742D2B" w:rsidRPr="001F2C38" w:rsidRDefault="00742D2B" w:rsidP="001F2C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F2C38">
        <w:rPr>
          <w:rFonts w:ascii="Times New Roman" w:eastAsia="Times New Roman" w:hAnsi="Times New Roman" w:cs="Times New Roman"/>
          <w:color w:val="000000"/>
        </w:rPr>
        <w:t>- протирка пыли со всех поверхностей и предметов;</w:t>
      </w:r>
    </w:p>
    <w:p w14:paraId="7B2D0D91" w14:textId="77777777" w:rsidR="00742D2B" w:rsidRPr="001F2C38" w:rsidRDefault="00742D2B" w:rsidP="001F2C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F2C38">
        <w:rPr>
          <w:rFonts w:ascii="Times New Roman" w:eastAsia="Times New Roman" w:hAnsi="Times New Roman" w:cs="Times New Roman"/>
          <w:color w:val="000000"/>
        </w:rPr>
        <w:t>- уборка санузла (мытье плитки, раковины, унитаза, ванны, смесителя, и т.д.);</w:t>
      </w:r>
    </w:p>
    <w:p w14:paraId="0A6E62B9" w14:textId="77777777" w:rsidR="00742D2B" w:rsidRPr="001F2C38" w:rsidRDefault="00742D2B" w:rsidP="001F2C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F2C38">
        <w:rPr>
          <w:rFonts w:ascii="Times New Roman" w:eastAsia="Times New Roman" w:hAnsi="Times New Roman" w:cs="Times New Roman"/>
          <w:color w:val="000000"/>
        </w:rPr>
        <w:t>- уборка кухни (кухонного гарнитура снаружи, внутри если предметы убраны, варочной панели, плиты, смесителей, вытяжки, мойка раковины, рабочей поверхности);</w:t>
      </w:r>
    </w:p>
    <w:p w14:paraId="47CE0E2D" w14:textId="77777777" w:rsidR="00742D2B" w:rsidRPr="001F2C38" w:rsidRDefault="00742D2B" w:rsidP="001F2C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F2C38">
        <w:rPr>
          <w:rFonts w:ascii="Times New Roman" w:eastAsia="Times New Roman" w:hAnsi="Times New Roman" w:cs="Times New Roman"/>
          <w:color w:val="000000"/>
        </w:rPr>
        <w:t>- вынос мусора до 10 кг.</w:t>
      </w:r>
    </w:p>
    <w:p w14:paraId="4702AC50" w14:textId="77777777" w:rsidR="00742D2B" w:rsidRPr="001F2C38" w:rsidRDefault="00742D2B" w:rsidP="001F2C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8" w:name="_Hlk72488965"/>
      <w:r w:rsidRPr="001F2C38">
        <w:rPr>
          <w:rFonts w:ascii="Times New Roman" w:eastAsia="Times New Roman" w:hAnsi="Times New Roman" w:cs="Times New Roman"/>
          <w:b/>
          <w:bCs/>
          <w:color w:val="000000"/>
        </w:rPr>
        <w:t xml:space="preserve">** </w:t>
      </w:r>
      <w:r w:rsidRPr="001F2C38">
        <w:rPr>
          <w:rFonts w:ascii="Times New Roman" w:eastAsia="Times New Roman" w:hAnsi="Times New Roman" w:cs="Times New Roman"/>
          <w:color w:val="000000"/>
        </w:rPr>
        <w:t>Генеральная уборка включает в себя перечень работ:</w:t>
      </w:r>
    </w:p>
    <w:bookmarkEnd w:id="8"/>
    <w:p w14:paraId="4C995C58" w14:textId="77777777" w:rsidR="00742D2B" w:rsidRPr="001F2C38" w:rsidRDefault="00742D2B" w:rsidP="001F2C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F2C38">
        <w:rPr>
          <w:rFonts w:ascii="Times New Roman" w:eastAsia="Times New Roman" w:hAnsi="Times New Roman" w:cs="Times New Roman"/>
          <w:color w:val="000000"/>
        </w:rPr>
        <w:t xml:space="preserve">- протирка пыли со всех поверхностей и предметов </w:t>
      </w:r>
    </w:p>
    <w:p w14:paraId="3278694C" w14:textId="77777777" w:rsidR="00742D2B" w:rsidRPr="001F2C38" w:rsidRDefault="00742D2B" w:rsidP="001F2C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F2C38">
        <w:rPr>
          <w:rFonts w:ascii="Times New Roman" w:eastAsia="Times New Roman" w:hAnsi="Times New Roman" w:cs="Times New Roman"/>
          <w:color w:val="000000"/>
        </w:rPr>
        <w:t>- сухая уборка пылесосом (ковровые покрытия)</w:t>
      </w:r>
    </w:p>
    <w:p w14:paraId="506C4D78" w14:textId="77777777" w:rsidR="00742D2B" w:rsidRPr="001F2C38" w:rsidRDefault="00742D2B" w:rsidP="001F2C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F2C38">
        <w:rPr>
          <w:rFonts w:ascii="Times New Roman" w:eastAsia="Times New Roman" w:hAnsi="Times New Roman" w:cs="Times New Roman"/>
          <w:color w:val="000000"/>
        </w:rPr>
        <w:t>- влажная уборка пола и плинтусов (применение профессиональных средств)</w:t>
      </w:r>
    </w:p>
    <w:p w14:paraId="65E4CBA9" w14:textId="77777777" w:rsidR="00742D2B" w:rsidRPr="001F2C38" w:rsidRDefault="00742D2B" w:rsidP="001F2C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F2C38">
        <w:rPr>
          <w:rFonts w:ascii="Times New Roman" w:eastAsia="Times New Roman" w:hAnsi="Times New Roman" w:cs="Times New Roman"/>
          <w:color w:val="000000"/>
        </w:rPr>
        <w:t>- мытье дверей и дверных блоков, подоконников, зеркальных поверхностей</w:t>
      </w:r>
    </w:p>
    <w:p w14:paraId="1565EEC9" w14:textId="77777777" w:rsidR="00742D2B" w:rsidRPr="001F2C38" w:rsidRDefault="00742D2B" w:rsidP="001F2C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F2C38">
        <w:rPr>
          <w:rFonts w:ascii="Times New Roman" w:eastAsia="Times New Roman" w:hAnsi="Times New Roman" w:cs="Times New Roman"/>
          <w:color w:val="000000"/>
        </w:rPr>
        <w:lastRenderedPageBreak/>
        <w:t>- влажная уборка фасадов шкафов и тумб снаружи (внутри если пусто)</w:t>
      </w:r>
    </w:p>
    <w:p w14:paraId="02864713" w14:textId="77777777" w:rsidR="00742D2B" w:rsidRPr="001F2C38" w:rsidRDefault="00742D2B" w:rsidP="001F2C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F2C38">
        <w:rPr>
          <w:rFonts w:ascii="Times New Roman" w:eastAsia="Times New Roman" w:hAnsi="Times New Roman" w:cs="Times New Roman"/>
          <w:color w:val="000000"/>
        </w:rPr>
        <w:t>- удаление пыли с потолочных светильников и люстр</w:t>
      </w:r>
    </w:p>
    <w:p w14:paraId="74616443" w14:textId="7FBF451E" w:rsidR="00742D2B" w:rsidRPr="001F2C38" w:rsidRDefault="00742D2B" w:rsidP="001F2C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F2C38">
        <w:rPr>
          <w:rFonts w:ascii="Times New Roman" w:eastAsia="Times New Roman" w:hAnsi="Times New Roman" w:cs="Times New Roman"/>
          <w:color w:val="000000"/>
        </w:rPr>
        <w:t>- удаление пыли с выключателей, розеток и радиаторов</w:t>
      </w:r>
    </w:p>
    <w:p w14:paraId="57505FAB" w14:textId="77777777" w:rsidR="00742D2B" w:rsidRPr="001F2C38" w:rsidRDefault="00742D2B" w:rsidP="001F2C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F2C38">
        <w:rPr>
          <w:rFonts w:ascii="Times New Roman" w:eastAsia="Times New Roman" w:hAnsi="Times New Roman" w:cs="Times New Roman"/>
          <w:color w:val="000000"/>
        </w:rPr>
        <w:t>- уборка санузла (мытье плитки, раковины, унитаза, ванны, душевой кабины, смесителя, и т.д.)</w:t>
      </w:r>
    </w:p>
    <w:p w14:paraId="4173014E" w14:textId="77777777" w:rsidR="00742D2B" w:rsidRPr="001F2C38" w:rsidRDefault="00742D2B" w:rsidP="001F2C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F2C38">
        <w:rPr>
          <w:rFonts w:ascii="Times New Roman" w:eastAsia="Times New Roman" w:hAnsi="Times New Roman" w:cs="Times New Roman"/>
          <w:color w:val="000000"/>
        </w:rPr>
        <w:t>- уборка кухни (кухонного гарнитура снаружи, внутри если предметы убраны, варочной панели, плиты, смесителей, вытяжки, мойка раковины, рабочей поверхности)</w:t>
      </w:r>
    </w:p>
    <w:p w14:paraId="7405F389" w14:textId="77777777" w:rsidR="00742D2B" w:rsidRPr="001F2C38" w:rsidRDefault="00742D2B" w:rsidP="001F2C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F2C38">
        <w:rPr>
          <w:rFonts w:ascii="Times New Roman" w:eastAsia="Times New Roman" w:hAnsi="Times New Roman" w:cs="Times New Roman"/>
          <w:color w:val="000000"/>
        </w:rPr>
        <w:t>- вынос мусора до 10 кг.</w:t>
      </w:r>
    </w:p>
    <w:p w14:paraId="235CC5AF" w14:textId="77777777" w:rsidR="00742D2B" w:rsidRPr="001F2C38" w:rsidRDefault="00742D2B" w:rsidP="001F2C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F2C38">
        <w:rPr>
          <w:rFonts w:ascii="Times New Roman" w:eastAsia="Times New Roman" w:hAnsi="Times New Roman" w:cs="Times New Roman"/>
          <w:color w:val="000000"/>
        </w:rPr>
        <w:t>*** Уборка после ремонта включает в себя перечень работ:</w:t>
      </w:r>
    </w:p>
    <w:p w14:paraId="3918883E" w14:textId="77777777" w:rsidR="00742D2B" w:rsidRPr="001F2C38" w:rsidRDefault="00742D2B" w:rsidP="001F2C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F2C38">
        <w:rPr>
          <w:rFonts w:ascii="Times New Roman" w:eastAsia="Times New Roman" w:hAnsi="Times New Roman" w:cs="Times New Roman"/>
          <w:color w:val="000000"/>
        </w:rPr>
        <w:t>- протирка пыли со всех поверхностей и предметов;</w:t>
      </w:r>
    </w:p>
    <w:p w14:paraId="7D2F78CE" w14:textId="77777777" w:rsidR="00742D2B" w:rsidRPr="001F2C38" w:rsidRDefault="00742D2B" w:rsidP="001F2C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F2C38">
        <w:rPr>
          <w:rFonts w:ascii="Times New Roman" w:eastAsia="Times New Roman" w:hAnsi="Times New Roman" w:cs="Times New Roman"/>
          <w:color w:val="000000"/>
        </w:rPr>
        <w:t>- сухая уборка пылесосом всего пола;</w:t>
      </w:r>
    </w:p>
    <w:p w14:paraId="213A5F37" w14:textId="77777777" w:rsidR="00742D2B" w:rsidRPr="001F2C38" w:rsidRDefault="00742D2B" w:rsidP="001F2C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F2C38">
        <w:rPr>
          <w:rFonts w:ascii="Times New Roman" w:eastAsia="Times New Roman" w:hAnsi="Times New Roman" w:cs="Times New Roman"/>
          <w:color w:val="000000"/>
        </w:rPr>
        <w:t>- влажная уборка пола и плинтусов (применение профессиональных средств);</w:t>
      </w:r>
    </w:p>
    <w:p w14:paraId="57637581" w14:textId="77777777" w:rsidR="00742D2B" w:rsidRPr="001F2C38" w:rsidRDefault="00742D2B" w:rsidP="001F2C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F2C38">
        <w:rPr>
          <w:rFonts w:ascii="Times New Roman" w:eastAsia="Times New Roman" w:hAnsi="Times New Roman" w:cs="Times New Roman"/>
          <w:color w:val="000000"/>
        </w:rPr>
        <w:t>- удаление следов цемента, краски, шпатлевки, скотча с поверхностей стен и предметов;</w:t>
      </w:r>
    </w:p>
    <w:p w14:paraId="1D9FBC5E" w14:textId="77777777" w:rsidR="00742D2B" w:rsidRPr="001F2C38" w:rsidRDefault="00742D2B" w:rsidP="001F2C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F2C38">
        <w:rPr>
          <w:rFonts w:ascii="Times New Roman" w:eastAsia="Times New Roman" w:hAnsi="Times New Roman" w:cs="Times New Roman"/>
          <w:color w:val="000000"/>
        </w:rPr>
        <w:t>- мойка труб, батарей, решеток вентиляций;</w:t>
      </w:r>
    </w:p>
    <w:p w14:paraId="140A2836" w14:textId="77777777" w:rsidR="00742D2B" w:rsidRPr="001F2C38" w:rsidRDefault="00742D2B" w:rsidP="001F2C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F2C38">
        <w:rPr>
          <w:rFonts w:ascii="Times New Roman" w:eastAsia="Times New Roman" w:hAnsi="Times New Roman" w:cs="Times New Roman"/>
          <w:color w:val="000000"/>
        </w:rPr>
        <w:t>- мытье дверей и дверных блоков, подоконников, зеркальных поверхностей;</w:t>
      </w:r>
    </w:p>
    <w:p w14:paraId="64B54CB9" w14:textId="77777777" w:rsidR="00742D2B" w:rsidRPr="001F2C38" w:rsidRDefault="00742D2B" w:rsidP="001F2C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F2C38">
        <w:rPr>
          <w:rFonts w:ascii="Times New Roman" w:eastAsia="Times New Roman" w:hAnsi="Times New Roman" w:cs="Times New Roman"/>
          <w:color w:val="000000"/>
        </w:rPr>
        <w:t>- влажная уборка фасадов шкафов и тумб снаружи и внутри (если предметы убраны);</w:t>
      </w:r>
    </w:p>
    <w:p w14:paraId="1A4D3C63" w14:textId="77777777" w:rsidR="00742D2B" w:rsidRPr="001F2C38" w:rsidRDefault="00742D2B" w:rsidP="001F2C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F2C38">
        <w:rPr>
          <w:rFonts w:ascii="Times New Roman" w:eastAsia="Times New Roman" w:hAnsi="Times New Roman" w:cs="Times New Roman"/>
          <w:color w:val="000000"/>
        </w:rPr>
        <w:t>- удаление пыли с потолочных светильников и люстр;</w:t>
      </w:r>
    </w:p>
    <w:p w14:paraId="20125A03" w14:textId="77777777" w:rsidR="00742D2B" w:rsidRPr="001F2C38" w:rsidRDefault="00742D2B" w:rsidP="001F2C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F2C38">
        <w:rPr>
          <w:rFonts w:ascii="Times New Roman" w:eastAsia="Times New Roman" w:hAnsi="Times New Roman" w:cs="Times New Roman"/>
          <w:color w:val="000000"/>
        </w:rPr>
        <w:t>- уборка кухни (кухонного гарнитура снаружи, внутри, если предметы убраны, варочной панели, плиты, смесителей, вытяжки, мойка раковины, рабочей поверхности)</w:t>
      </w:r>
    </w:p>
    <w:p w14:paraId="7B13F9D5" w14:textId="77777777" w:rsidR="00742D2B" w:rsidRPr="001F2C38" w:rsidRDefault="00742D2B" w:rsidP="001F2C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F2C38">
        <w:rPr>
          <w:rFonts w:ascii="Times New Roman" w:eastAsia="Times New Roman" w:hAnsi="Times New Roman" w:cs="Times New Roman"/>
          <w:color w:val="000000"/>
        </w:rPr>
        <w:t xml:space="preserve">- уборка санузла (мойка сантехники, смесителей, плитки) </w:t>
      </w:r>
    </w:p>
    <w:p w14:paraId="48644AED" w14:textId="77777777" w:rsidR="00742D2B" w:rsidRPr="001F2C38" w:rsidRDefault="00742D2B" w:rsidP="001F2C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F2C38">
        <w:rPr>
          <w:rFonts w:ascii="Times New Roman" w:eastAsia="Times New Roman" w:hAnsi="Times New Roman" w:cs="Times New Roman"/>
          <w:color w:val="000000"/>
        </w:rPr>
        <w:t>- сбор и вынос строительного мусора до 20 кг.</w:t>
      </w:r>
    </w:p>
    <w:p w14:paraId="4A9B4B53" w14:textId="77777777" w:rsidR="00742D2B" w:rsidRPr="001F2C38" w:rsidRDefault="00742D2B" w:rsidP="001F2C3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2A59834" w14:textId="77777777" w:rsidR="00742D2B" w:rsidRPr="001F2C38" w:rsidRDefault="00742D2B" w:rsidP="001F2C38">
      <w:pPr>
        <w:pStyle w:val="af2"/>
        <w:widowControl w:val="0"/>
        <w:tabs>
          <w:tab w:val="left" w:pos="9"/>
        </w:tabs>
        <w:spacing w:after="0"/>
        <w:ind w:left="0"/>
        <w:jc w:val="center"/>
        <w:rPr>
          <w:b/>
          <w:sz w:val="22"/>
          <w:szCs w:val="22"/>
        </w:rPr>
      </w:pPr>
      <w:r w:rsidRPr="001F2C38">
        <w:rPr>
          <w:b/>
          <w:sz w:val="22"/>
          <w:szCs w:val="22"/>
        </w:rPr>
        <w:t>Подписи Сторон:</w:t>
      </w:r>
    </w:p>
    <w:tbl>
      <w:tblPr>
        <w:tblW w:w="10190" w:type="dxa"/>
        <w:tblLook w:val="0000" w:firstRow="0" w:lastRow="0" w:firstColumn="0" w:lastColumn="0" w:noHBand="0" w:noVBand="0"/>
      </w:tblPr>
      <w:tblGrid>
        <w:gridCol w:w="5095"/>
        <w:gridCol w:w="5095"/>
      </w:tblGrid>
      <w:tr w:rsidR="00742D2B" w:rsidRPr="001F2C38" w14:paraId="5A7E8934" w14:textId="77777777" w:rsidTr="0074467C">
        <w:trPr>
          <w:trHeight w:val="2182"/>
        </w:trPr>
        <w:tc>
          <w:tcPr>
            <w:tcW w:w="5095" w:type="dxa"/>
          </w:tcPr>
          <w:p w14:paraId="7D489A1B" w14:textId="77777777" w:rsidR="00742D2B" w:rsidRPr="001F2C38" w:rsidRDefault="00742D2B" w:rsidP="001F2C38">
            <w:pPr>
              <w:widowControl w:val="0"/>
              <w:tabs>
                <w:tab w:val="left" w:pos="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30"/>
              <w:jc w:val="both"/>
              <w:rPr>
                <w:rFonts w:ascii="Times New Roman" w:eastAsia="Times New Roman" w:hAnsi="Times New Roman" w:cs="Times New Roman"/>
                <w:b/>
              </w:rPr>
            </w:pPr>
            <w:bookmarkStart w:id="9" w:name="_Hlk99025817"/>
            <w:r w:rsidRPr="001F2C38">
              <w:rPr>
                <w:rFonts w:ascii="Times New Roman" w:eastAsia="Times New Roman" w:hAnsi="Times New Roman" w:cs="Times New Roman"/>
                <w:b/>
              </w:rPr>
              <w:t>От Заказчика:</w:t>
            </w:r>
          </w:p>
          <w:p w14:paraId="654CF1B9" w14:textId="77777777" w:rsidR="00742D2B" w:rsidRPr="001F2C38" w:rsidRDefault="00742D2B" w:rsidP="001F2C38">
            <w:pPr>
              <w:widowControl w:val="0"/>
              <w:tabs>
                <w:tab w:val="left" w:pos="9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F2C38">
              <w:rPr>
                <w:rFonts w:ascii="Times New Roman" w:eastAsia="Times New Roman" w:hAnsi="Times New Roman" w:cs="Times New Roman"/>
                <w:bCs/>
              </w:rPr>
              <w:t>АНО «Фонд развития города Иннополис»</w:t>
            </w:r>
          </w:p>
          <w:p w14:paraId="53E2200C" w14:textId="77777777" w:rsidR="00742D2B" w:rsidRPr="001F2C38" w:rsidRDefault="00742D2B" w:rsidP="001F2C38">
            <w:pPr>
              <w:widowControl w:val="0"/>
              <w:tabs>
                <w:tab w:val="left" w:pos="9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C38">
              <w:rPr>
                <w:rFonts w:ascii="Times New Roman" w:eastAsia="Times New Roman" w:hAnsi="Times New Roman" w:cs="Times New Roman"/>
              </w:rPr>
              <w:t>Директор</w:t>
            </w:r>
          </w:p>
          <w:p w14:paraId="24F43E08" w14:textId="77777777" w:rsidR="00742D2B" w:rsidRPr="001F2C38" w:rsidRDefault="00742D2B" w:rsidP="001F2C38">
            <w:pPr>
              <w:widowControl w:val="0"/>
              <w:tabs>
                <w:tab w:val="left" w:pos="9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8FC924C" w14:textId="77777777" w:rsidR="00742D2B" w:rsidRPr="001F2C38" w:rsidRDefault="00742D2B" w:rsidP="001F2C38">
            <w:pPr>
              <w:widowControl w:val="0"/>
              <w:tabs>
                <w:tab w:val="left" w:pos="9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C853BD6" w14:textId="3FF16DAC" w:rsidR="00742D2B" w:rsidRPr="001F2C38" w:rsidRDefault="00742D2B" w:rsidP="001F2C38">
            <w:pPr>
              <w:widowControl w:val="0"/>
              <w:tabs>
                <w:tab w:val="left" w:pos="9"/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F2C38">
              <w:rPr>
                <w:rFonts w:ascii="Times New Roman" w:eastAsia="Times New Roman" w:hAnsi="Times New Roman" w:cs="Times New Roman"/>
              </w:rPr>
              <w:t>_________________/ А.</w:t>
            </w:r>
            <w:r w:rsidR="009C1B22">
              <w:rPr>
                <w:rFonts w:ascii="Times New Roman" w:eastAsia="Times New Roman" w:hAnsi="Times New Roman" w:cs="Times New Roman"/>
              </w:rPr>
              <w:t>Р. Хабибуллин</w:t>
            </w:r>
            <w:r w:rsidRPr="001F2C38">
              <w:rPr>
                <w:rFonts w:ascii="Times New Roman" w:eastAsia="Times New Roman" w:hAnsi="Times New Roman" w:cs="Times New Roman"/>
              </w:rPr>
              <w:t>/</w:t>
            </w:r>
          </w:p>
          <w:p w14:paraId="3E554C7F" w14:textId="77777777" w:rsidR="00742D2B" w:rsidRPr="001F2C38" w:rsidRDefault="00742D2B" w:rsidP="001F2C38">
            <w:pPr>
              <w:widowControl w:val="0"/>
              <w:tabs>
                <w:tab w:val="left" w:pos="9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F2C38">
              <w:rPr>
                <w:rFonts w:ascii="Times New Roman" w:eastAsia="Times New Roman" w:hAnsi="Times New Roman" w:cs="Times New Roman"/>
              </w:rPr>
              <w:t>М.П.</w:t>
            </w:r>
          </w:p>
        </w:tc>
        <w:tc>
          <w:tcPr>
            <w:tcW w:w="5095" w:type="dxa"/>
          </w:tcPr>
          <w:p w14:paraId="6964701D" w14:textId="77777777" w:rsidR="00742D2B" w:rsidRPr="001F2C38" w:rsidRDefault="00742D2B" w:rsidP="001F2C38">
            <w:pPr>
              <w:widowControl w:val="0"/>
              <w:tabs>
                <w:tab w:val="left" w:pos="9"/>
                <w:tab w:val="left" w:pos="117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1F2C38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От Исполнителя:</w:t>
            </w:r>
          </w:p>
          <w:p w14:paraId="12770BF9" w14:textId="48E567C6" w:rsidR="00742D2B" w:rsidRDefault="00742D2B" w:rsidP="001F2C38">
            <w:pPr>
              <w:widowControl w:val="0"/>
              <w:tabs>
                <w:tab w:val="left" w:pos="9"/>
                <w:tab w:val="left" w:pos="117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3CAEC93" w14:textId="3AE28E7B" w:rsidR="00362C28" w:rsidRDefault="00362C28" w:rsidP="001F2C38">
            <w:pPr>
              <w:widowControl w:val="0"/>
              <w:tabs>
                <w:tab w:val="left" w:pos="9"/>
                <w:tab w:val="left" w:pos="117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080DEAD" w14:textId="77777777" w:rsidR="00362C28" w:rsidRPr="001F2C38" w:rsidRDefault="00362C28" w:rsidP="001F2C38">
            <w:pPr>
              <w:widowControl w:val="0"/>
              <w:tabs>
                <w:tab w:val="left" w:pos="9"/>
                <w:tab w:val="left" w:pos="117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3F0B3A2" w14:textId="77777777" w:rsidR="00742D2B" w:rsidRPr="001F2C38" w:rsidRDefault="00742D2B" w:rsidP="001F2C38">
            <w:pPr>
              <w:widowControl w:val="0"/>
              <w:tabs>
                <w:tab w:val="left" w:pos="9"/>
                <w:tab w:val="left" w:pos="117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4280320" w14:textId="2D1032A2" w:rsidR="00742D2B" w:rsidRPr="001F2C38" w:rsidRDefault="00742D2B" w:rsidP="001F2C38">
            <w:pPr>
              <w:widowControl w:val="0"/>
              <w:tabs>
                <w:tab w:val="left" w:pos="9"/>
                <w:tab w:val="left" w:pos="1173"/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F2C38">
              <w:rPr>
                <w:rFonts w:ascii="Times New Roman" w:eastAsia="Times New Roman" w:hAnsi="Times New Roman" w:cs="Times New Roman"/>
              </w:rPr>
              <w:t>__________________/</w:t>
            </w:r>
            <w:r w:rsidR="00362C28">
              <w:rPr>
                <w:rFonts w:ascii="Times New Roman" w:eastAsia="Times New Roman" w:hAnsi="Times New Roman" w:cs="Times New Roman"/>
                <w:u w:val="single"/>
              </w:rPr>
              <w:t xml:space="preserve">                </w:t>
            </w:r>
            <w:r w:rsidRPr="001F2C38">
              <w:rPr>
                <w:rFonts w:ascii="Times New Roman" w:eastAsia="Times New Roman" w:hAnsi="Times New Roman" w:cs="Times New Roman"/>
              </w:rPr>
              <w:t>/</w:t>
            </w:r>
          </w:p>
          <w:p w14:paraId="4E0CC215" w14:textId="77777777" w:rsidR="00742D2B" w:rsidRPr="001F2C38" w:rsidRDefault="00742D2B" w:rsidP="001F2C38">
            <w:pPr>
              <w:widowControl w:val="0"/>
              <w:tabs>
                <w:tab w:val="left" w:pos="9"/>
                <w:tab w:val="left" w:pos="117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C38">
              <w:rPr>
                <w:rFonts w:ascii="Times New Roman" w:eastAsia="Times New Roman" w:hAnsi="Times New Roman" w:cs="Times New Roman"/>
              </w:rPr>
              <w:t>М.П</w:t>
            </w:r>
          </w:p>
        </w:tc>
      </w:tr>
      <w:tr w:rsidR="00362C28" w:rsidRPr="001F2C38" w14:paraId="6DFAA49C" w14:textId="77777777" w:rsidTr="0074467C">
        <w:trPr>
          <w:trHeight w:val="2182"/>
        </w:trPr>
        <w:tc>
          <w:tcPr>
            <w:tcW w:w="5095" w:type="dxa"/>
          </w:tcPr>
          <w:p w14:paraId="5D94E49F" w14:textId="77777777" w:rsidR="00362C28" w:rsidRPr="001F2C38" w:rsidRDefault="00362C28" w:rsidP="001F2C38">
            <w:pPr>
              <w:widowControl w:val="0"/>
              <w:tabs>
                <w:tab w:val="left" w:pos="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3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095" w:type="dxa"/>
          </w:tcPr>
          <w:p w14:paraId="341392FC" w14:textId="77777777" w:rsidR="00362C28" w:rsidRPr="001F2C38" w:rsidRDefault="00362C28" w:rsidP="001F2C38">
            <w:pPr>
              <w:widowControl w:val="0"/>
              <w:tabs>
                <w:tab w:val="left" w:pos="9"/>
                <w:tab w:val="left" w:pos="117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</w:tc>
      </w:tr>
      <w:bookmarkEnd w:id="9"/>
    </w:tbl>
    <w:p w14:paraId="7DD03491" w14:textId="77777777" w:rsidR="0074467C" w:rsidRPr="001F2C38" w:rsidRDefault="0074467C" w:rsidP="001F2C38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br w:type="page"/>
      </w:r>
    </w:p>
    <w:p w14:paraId="5078CA09" w14:textId="0EEBCF83" w:rsidR="00EA4014" w:rsidRPr="001F2C38" w:rsidRDefault="00EA4014" w:rsidP="00EA4014">
      <w:pPr>
        <w:pStyle w:val="a5"/>
        <w:widowControl w:val="0"/>
        <w:jc w:val="right"/>
        <w:rPr>
          <w:rFonts w:ascii="Times New Roman" w:hAnsi="Times New Roman" w:cs="Times New Roman"/>
        </w:rPr>
      </w:pPr>
      <w:r w:rsidRPr="001F2C38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2</w:t>
      </w:r>
    </w:p>
    <w:p w14:paraId="44EB8AFE" w14:textId="59FD9798" w:rsidR="00EA4014" w:rsidRDefault="00EA4014" w:rsidP="00EA4014">
      <w:pPr>
        <w:pStyle w:val="a5"/>
        <w:widowControl w:val="0"/>
        <w:jc w:val="right"/>
        <w:rPr>
          <w:rFonts w:ascii="Times New Roman" w:hAnsi="Times New Roman" w:cs="Times New Roman"/>
        </w:rPr>
      </w:pPr>
      <w:r w:rsidRPr="001F2C38">
        <w:rPr>
          <w:rFonts w:ascii="Times New Roman" w:hAnsi="Times New Roman" w:cs="Times New Roman"/>
        </w:rPr>
        <w:t>к договору №</w:t>
      </w:r>
      <w:r>
        <w:rPr>
          <w:rFonts w:ascii="Times New Roman" w:hAnsi="Times New Roman" w:cs="Times New Roman"/>
        </w:rPr>
        <w:t xml:space="preserve"> __/2</w:t>
      </w:r>
      <w:r w:rsidR="004B7AD8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Р </w:t>
      </w:r>
    </w:p>
    <w:p w14:paraId="1B40164E" w14:textId="4ECFCB54" w:rsidR="00EA4014" w:rsidRPr="001F2C38" w:rsidRDefault="00EA4014" w:rsidP="00EA4014">
      <w:pPr>
        <w:pStyle w:val="a5"/>
        <w:widowControl w:val="0"/>
        <w:jc w:val="right"/>
        <w:rPr>
          <w:rFonts w:ascii="Times New Roman" w:hAnsi="Times New Roman" w:cs="Times New Roman"/>
        </w:rPr>
      </w:pPr>
      <w:r w:rsidRPr="001F2C38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«__» ________________ 202</w:t>
      </w:r>
      <w:r w:rsidR="004B7AD8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</w:t>
      </w:r>
      <w:r w:rsidRPr="001F2C38">
        <w:rPr>
          <w:rFonts w:ascii="Times New Roman" w:hAnsi="Times New Roman" w:cs="Times New Roman"/>
        </w:rPr>
        <w:t>г.</w:t>
      </w:r>
    </w:p>
    <w:p w14:paraId="11FEF02B" w14:textId="04A4749F" w:rsidR="001814A7" w:rsidRDefault="001814A7" w:rsidP="001F2C38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</w:p>
    <w:p w14:paraId="33FCAF69" w14:textId="77777777" w:rsidR="00EA4014" w:rsidRPr="00EA4014" w:rsidRDefault="00EA4014" w:rsidP="00EA4014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A4014">
        <w:rPr>
          <w:rFonts w:ascii="Times New Roman" w:eastAsia="Times New Roman" w:hAnsi="Times New Roman" w:cs="Times New Roman"/>
          <w:b/>
          <w:bCs/>
          <w:lang w:eastAsia="ru-RU"/>
        </w:rPr>
        <w:t>ТЕХНИЧЕСКОЕ ЗАДАНИЕ</w:t>
      </w:r>
    </w:p>
    <w:p w14:paraId="228D3A3F" w14:textId="1A9FE3C7" w:rsidR="00EA4014" w:rsidRDefault="00EA4014" w:rsidP="00EA4014">
      <w:pPr>
        <w:widowControl w:val="0"/>
        <w:autoSpaceDE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2F21A38" w14:textId="77777777" w:rsidR="00EA4014" w:rsidRPr="00EA4014" w:rsidRDefault="00EA4014" w:rsidP="00EA4014">
      <w:pPr>
        <w:widowControl w:val="0"/>
        <w:autoSpaceDE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1F004A4C" w14:textId="77777777" w:rsidR="00EA4014" w:rsidRPr="00EA4014" w:rsidRDefault="00EA4014" w:rsidP="00EA4014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FF0000"/>
          <w:lang w:eastAsia="ru-RU"/>
        </w:rPr>
      </w:pPr>
      <w:r w:rsidRPr="00EA4014">
        <w:rPr>
          <w:rFonts w:ascii="Times New Roman" w:eastAsia="Times New Roman" w:hAnsi="Times New Roman" w:cs="Times New Roman"/>
          <w:bCs/>
          <w:color w:val="FF0000"/>
          <w:lang w:eastAsia="ru-RU"/>
        </w:rPr>
        <w:t xml:space="preserve">Заполняется на основании части 5. Документации </w:t>
      </w:r>
      <w:proofErr w:type="spellStart"/>
      <w:r w:rsidRPr="00EA4014">
        <w:rPr>
          <w:rFonts w:ascii="Times New Roman" w:eastAsia="Times New Roman" w:hAnsi="Times New Roman" w:cs="Times New Roman"/>
          <w:bCs/>
          <w:color w:val="FF0000"/>
          <w:lang w:eastAsia="ru-RU"/>
        </w:rPr>
        <w:t>редукциона</w:t>
      </w:r>
      <w:proofErr w:type="spellEnd"/>
      <w:r w:rsidRPr="00EA4014">
        <w:rPr>
          <w:rFonts w:ascii="Times New Roman" w:eastAsia="Times New Roman" w:hAnsi="Times New Roman" w:cs="Times New Roman"/>
          <w:bCs/>
          <w:color w:val="FF0000"/>
          <w:lang w:eastAsia="ru-RU"/>
        </w:rPr>
        <w:t xml:space="preserve"> в электронной форме и заявки участника</w:t>
      </w:r>
    </w:p>
    <w:p w14:paraId="692EFD0E" w14:textId="1CE4906A" w:rsidR="00EA4014" w:rsidRDefault="00EA4014" w:rsidP="00EA4014">
      <w:pPr>
        <w:widowControl w:val="0"/>
        <w:autoSpaceDE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07850396" w14:textId="14E74A24" w:rsidR="00EA4014" w:rsidRDefault="00EA4014" w:rsidP="00EA4014">
      <w:pPr>
        <w:widowControl w:val="0"/>
        <w:autoSpaceDE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5527615C" w14:textId="77777777" w:rsidR="00EA4014" w:rsidRPr="001F2C38" w:rsidRDefault="00EA4014" w:rsidP="00EA4014">
      <w:pPr>
        <w:pStyle w:val="af2"/>
        <w:widowControl w:val="0"/>
        <w:tabs>
          <w:tab w:val="left" w:pos="9"/>
        </w:tabs>
        <w:spacing w:after="0"/>
        <w:ind w:left="0"/>
        <w:jc w:val="center"/>
        <w:rPr>
          <w:b/>
          <w:sz w:val="22"/>
          <w:szCs w:val="22"/>
        </w:rPr>
      </w:pPr>
      <w:r w:rsidRPr="001F2C38">
        <w:rPr>
          <w:b/>
          <w:sz w:val="22"/>
          <w:szCs w:val="22"/>
        </w:rPr>
        <w:t>Подписи Сторон:</w:t>
      </w:r>
    </w:p>
    <w:tbl>
      <w:tblPr>
        <w:tblW w:w="10190" w:type="dxa"/>
        <w:tblLook w:val="0000" w:firstRow="0" w:lastRow="0" w:firstColumn="0" w:lastColumn="0" w:noHBand="0" w:noVBand="0"/>
      </w:tblPr>
      <w:tblGrid>
        <w:gridCol w:w="5095"/>
        <w:gridCol w:w="5095"/>
      </w:tblGrid>
      <w:tr w:rsidR="00EA4014" w:rsidRPr="001F2C38" w14:paraId="73431770" w14:textId="77777777" w:rsidTr="007B7E2F">
        <w:trPr>
          <w:trHeight w:val="2182"/>
        </w:trPr>
        <w:tc>
          <w:tcPr>
            <w:tcW w:w="5095" w:type="dxa"/>
          </w:tcPr>
          <w:p w14:paraId="62CEED12" w14:textId="77777777" w:rsidR="00EA4014" w:rsidRPr="001F2C38" w:rsidRDefault="00EA4014" w:rsidP="007B7E2F">
            <w:pPr>
              <w:widowControl w:val="0"/>
              <w:tabs>
                <w:tab w:val="left" w:pos="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3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F2C38">
              <w:rPr>
                <w:rFonts w:ascii="Times New Roman" w:eastAsia="Times New Roman" w:hAnsi="Times New Roman" w:cs="Times New Roman"/>
                <w:b/>
              </w:rPr>
              <w:t>От Заказчика:</w:t>
            </w:r>
          </w:p>
          <w:p w14:paraId="3769C5E6" w14:textId="77777777" w:rsidR="00EA4014" w:rsidRPr="001F2C38" w:rsidRDefault="00EA4014" w:rsidP="007B7E2F">
            <w:pPr>
              <w:widowControl w:val="0"/>
              <w:tabs>
                <w:tab w:val="left" w:pos="9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F2C38">
              <w:rPr>
                <w:rFonts w:ascii="Times New Roman" w:eastAsia="Times New Roman" w:hAnsi="Times New Roman" w:cs="Times New Roman"/>
                <w:bCs/>
              </w:rPr>
              <w:t>АНО «Фонд развития города Иннополис»</w:t>
            </w:r>
          </w:p>
          <w:p w14:paraId="6FD9D3C8" w14:textId="77777777" w:rsidR="00EA4014" w:rsidRPr="001F2C38" w:rsidRDefault="00EA4014" w:rsidP="007B7E2F">
            <w:pPr>
              <w:widowControl w:val="0"/>
              <w:tabs>
                <w:tab w:val="left" w:pos="9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C38">
              <w:rPr>
                <w:rFonts w:ascii="Times New Roman" w:eastAsia="Times New Roman" w:hAnsi="Times New Roman" w:cs="Times New Roman"/>
              </w:rPr>
              <w:t>Директор</w:t>
            </w:r>
          </w:p>
          <w:p w14:paraId="129E8796" w14:textId="77777777" w:rsidR="00EA4014" w:rsidRPr="001F2C38" w:rsidRDefault="00EA4014" w:rsidP="007B7E2F">
            <w:pPr>
              <w:widowControl w:val="0"/>
              <w:tabs>
                <w:tab w:val="left" w:pos="9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6C43691" w14:textId="77777777" w:rsidR="00EA4014" w:rsidRPr="001F2C38" w:rsidRDefault="00EA4014" w:rsidP="007B7E2F">
            <w:pPr>
              <w:widowControl w:val="0"/>
              <w:tabs>
                <w:tab w:val="left" w:pos="9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06E57E8" w14:textId="77777777" w:rsidR="00EA4014" w:rsidRPr="001F2C38" w:rsidRDefault="00EA4014" w:rsidP="007B7E2F">
            <w:pPr>
              <w:widowControl w:val="0"/>
              <w:tabs>
                <w:tab w:val="left" w:pos="9"/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F2C38">
              <w:rPr>
                <w:rFonts w:ascii="Times New Roman" w:eastAsia="Times New Roman" w:hAnsi="Times New Roman" w:cs="Times New Roman"/>
              </w:rPr>
              <w:t>_________________/ А.</w:t>
            </w:r>
            <w:r>
              <w:rPr>
                <w:rFonts w:ascii="Times New Roman" w:eastAsia="Times New Roman" w:hAnsi="Times New Roman" w:cs="Times New Roman"/>
              </w:rPr>
              <w:t>Р. Хабибуллин</w:t>
            </w:r>
            <w:r w:rsidRPr="001F2C38">
              <w:rPr>
                <w:rFonts w:ascii="Times New Roman" w:eastAsia="Times New Roman" w:hAnsi="Times New Roman" w:cs="Times New Roman"/>
              </w:rPr>
              <w:t>/</w:t>
            </w:r>
          </w:p>
          <w:p w14:paraId="742F2317" w14:textId="77777777" w:rsidR="00EA4014" w:rsidRPr="001F2C38" w:rsidRDefault="00EA4014" w:rsidP="007B7E2F">
            <w:pPr>
              <w:widowControl w:val="0"/>
              <w:tabs>
                <w:tab w:val="left" w:pos="9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F2C38">
              <w:rPr>
                <w:rFonts w:ascii="Times New Roman" w:eastAsia="Times New Roman" w:hAnsi="Times New Roman" w:cs="Times New Roman"/>
              </w:rPr>
              <w:t>М.П.</w:t>
            </w:r>
          </w:p>
        </w:tc>
        <w:tc>
          <w:tcPr>
            <w:tcW w:w="5095" w:type="dxa"/>
          </w:tcPr>
          <w:p w14:paraId="4F6211F4" w14:textId="77777777" w:rsidR="00EA4014" w:rsidRPr="001F2C38" w:rsidRDefault="00EA4014" w:rsidP="007B7E2F">
            <w:pPr>
              <w:widowControl w:val="0"/>
              <w:tabs>
                <w:tab w:val="left" w:pos="9"/>
                <w:tab w:val="left" w:pos="117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1F2C38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От Исполнителя:</w:t>
            </w:r>
          </w:p>
          <w:p w14:paraId="0057AD5D" w14:textId="77777777" w:rsidR="00EA4014" w:rsidRDefault="00EA4014" w:rsidP="007B7E2F">
            <w:pPr>
              <w:widowControl w:val="0"/>
              <w:tabs>
                <w:tab w:val="left" w:pos="9"/>
                <w:tab w:val="left" w:pos="117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EA27598" w14:textId="77777777" w:rsidR="00EA4014" w:rsidRDefault="00EA4014" w:rsidP="007B7E2F">
            <w:pPr>
              <w:widowControl w:val="0"/>
              <w:tabs>
                <w:tab w:val="left" w:pos="9"/>
                <w:tab w:val="left" w:pos="117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9861385" w14:textId="77777777" w:rsidR="00EA4014" w:rsidRPr="001F2C38" w:rsidRDefault="00EA4014" w:rsidP="007B7E2F">
            <w:pPr>
              <w:widowControl w:val="0"/>
              <w:tabs>
                <w:tab w:val="left" w:pos="9"/>
                <w:tab w:val="left" w:pos="117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7A7D299" w14:textId="77777777" w:rsidR="00EA4014" w:rsidRPr="001F2C38" w:rsidRDefault="00EA4014" w:rsidP="007B7E2F">
            <w:pPr>
              <w:widowControl w:val="0"/>
              <w:tabs>
                <w:tab w:val="left" w:pos="9"/>
                <w:tab w:val="left" w:pos="117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C470608" w14:textId="77777777" w:rsidR="00EA4014" w:rsidRPr="001F2C38" w:rsidRDefault="00EA4014" w:rsidP="007B7E2F">
            <w:pPr>
              <w:widowControl w:val="0"/>
              <w:tabs>
                <w:tab w:val="left" w:pos="9"/>
                <w:tab w:val="left" w:pos="1173"/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F2C38">
              <w:rPr>
                <w:rFonts w:ascii="Times New Roman" w:eastAsia="Times New Roman" w:hAnsi="Times New Roman" w:cs="Times New Roman"/>
              </w:rPr>
              <w:t>__________________/</w:t>
            </w:r>
            <w:r>
              <w:rPr>
                <w:rFonts w:ascii="Times New Roman" w:eastAsia="Times New Roman" w:hAnsi="Times New Roman" w:cs="Times New Roman"/>
                <w:u w:val="single"/>
              </w:rPr>
              <w:t xml:space="preserve">                </w:t>
            </w:r>
            <w:r w:rsidRPr="001F2C38">
              <w:rPr>
                <w:rFonts w:ascii="Times New Roman" w:eastAsia="Times New Roman" w:hAnsi="Times New Roman" w:cs="Times New Roman"/>
              </w:rPr>
              <w:t>/</w:t>
            </w:r>
          </w:p>
          <w:p w14:paraId="7BBF418F" w14:textId="77777777" w:rsidR="00EA4014" w:rsidRPr="001F2C38" w:rsidRDefault="00EA4014" w:rsidP="007B7E2F">
            <w:pPr>
              <w:widowControl w:val="0"/>
              <w:tabs>
                <w:tab w:val="left" w:pos="9"/>
                <w:tab w:val="left" w:pos="117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C38">
              <w:rPr>
                <w:rFonts w:ascii="Times New Roman" w:eastAsia="Times New Roman" w:hAnsi="Times New Roman" w:cs="Times New Roman"/>
              </w:rPr>
              <w:t>М.П</w:t>
            </w:r>
          </w:p>
        </w:tc>
      </w:tr>
    </w:tbl>
    <w:p w14:paraId="081406D9" w14:textId="77777777" w:rsidR="00EA4014" w:rsidRPr="00EA4014" w:rsidRDefault="00EA4014" w:rsidP="00EA4014">
      <w:pPr>
        <w:widowControl w:val="0"/>
        <w:autoSpaceDE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341AB9C6" w14:textId="77777777" w:rsidR="00EA4014" w:rsidRDefault="00EA4014" w:rsidP="001F2C38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</w:p>
    <w:p w14:paraId="37B58F4F" w14:textId="715052DC" w:rsidR="00EA4014" w:rsidRDefault="00EA4014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br w:type="page"/>
      </w:r>
    </w:p>
    <w:p w14:paraId="403A96DB" w14:textId="24940FA0" w:rsidR="00EA4014" w:rsidRPr="001F2C38" w:rsidRDefault="00EA4014" w:rsidP="00EA4014">
      <w:pPr>
        <w:pStyle w:val="a5"/>
        <w:widowControl w:val="0"/>
        <w:jc w:val="right"/>
        <w:rPr>
          <w:rFonts w:ascii="Times New Roman" w:hAnsi="Times New Roman" w:cs="Times New Roman"/>
        </w:rPr>
      </w:pPr>
      <w:r w:rsidRPr="001F2C38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3</w:t>
      </w:r>
    </w:p>
    <w:p w14:paraId="22BA1F6F" w14:textId="7CA0DDD3" w:rsidR="00EA4014" w:rsidRDefault="00EA4014" w:rsidP="00EA4014">
      <w:pPr>
        <w:pStyle w:val="a5"/>
        <w:widowControl w:val="0"/>
        <w:jc w:val="right"/>
        <w:rPr>
          <w:rFonts w:ascii="Times New Roman" w:hAnsi="Times New Roman" w:cs="Times New Roman"/>
        </w:rPr>
      </w:pPr>
      <w:r w:rsidRPr="001F2C38">
        <w:rPr>
          <w:rFonts w:ascii="Times New Roman" w:hAnsi="Times New Roman" w:cs="Times New Roman"/>
        </w:rPr>
        <w:t>к договору №</w:t>
      </w:r>
      <w:r>
        <w:rPr>
          <w:rFonts w:ascii="Times New Roman" w:hAnsi="Times New Roman" w:cs="Times New Roman"/>
        </w:rPr>
        <w:t xml:space="preserve"> __/2</w:t>
      </w:r>
      <w:r w:rsidR="004B7AD8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Р </w:t>
      </w:r>
    </w:p>
    <w:p w14:paraId="5954B0ED" w14:textId="1B5BC227" w:rsidR="00EA4014" w:rsidRPr="001F2C38" w:rsidRDefault="00EA4014" w:rsidP="00EA4014">
      <w:pPr>
        <w:pStyle w:val="a5"/>
        <w:widowControl w:val="0"/>
        <w:jc w:val="right"/>
        <w:rPr>
          <w:rFonts w:ascii="Times New Roman" w:hAnsi="Times New Roman" w:cs="Times New Roman"/>
        </w:rPr>
      </w:pPr>
      <w:r w:rsidRPr="001F2C38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«__» ________________ 202</w:t>
      </w:r>
      <w:r w:rsidR="004B7AD8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</w:t>
      </w:r>
      <w:r w:rsidRPr="001F2C38">
        <w:rPr>
          <w:rFonts w:ascii="Times New Roman" w:hAnsi="Times New Roman" w:cs="Times New Roman"/>
        </w:rPr>
        <w:t>г.</w:t>
      </w:r>
    </w:p>
    <w:p w14:paraId="3187C26D" w14:textId="77777777" w:rsidR="00C66C0B" w:rsidRPr="001F2C38" w:rsidRDefault="00C66C0B" w:rsidP="001F2C38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</w:p>
    <w:p w14:paraId="03D09409" w14:textId="254F196C" w:rsidR="00942E36" w:rsidRPr="001F2C38" w:rsidRDefault="00942E36" w:rsidP="001F2C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1F2C38">
        <w:rPr>
          <w:rFonts w:ascii="Times New Roman" w:eastAsia="Times New Roman" w:hAnsi="Times New Roman" w:cs="Times New Roman"/>
          <w:b/>
          <w:u w:val="single"/>
          <w:lang w:eastAsia="ru-RU"/>
        </w:rPr>
        <w:t>Начало формы__________________________________________________________</w:t>
      </w:r>
      <w:r w:rsidR="004C501C">
        <w:rPr>
          <w:rFonts w:ascii="Times New Roman" w:eastAsia="Times New Roman" w:hAnsi="Times New Roman" w:cs="Times New Roman"/>
          <w:b/>
          <w:u w:val="single"/>
          <w:lang w:eastAsia="ru-RU"/>
        </w:rPr>
        <w:t>___________</w:t>
      </w:r>
      <w:r w:rsidRPr="001F2C38">
        <w:rPr>
          <w:rFonts w:ascii="Times New Roman" w:eastAsia="Times New Roman" w:hAnsi="Times New Roman" w:cs="Times New Roman"/>
          <w:b/>
          <w:u w:val="single"/>
          <w:lang w:eastAsia="ru-RU"/>
        </w:rPr>
        <w:t>________</w:t>
      </w:r>
    </w:p>
    <w:tbl>
      <w:tblPr>
        <w:tblW w:w="9975" w:type="dxa"/>
        <w:tblInd w:w="-142" w:type="dxa"/>
        <w:tblLook w:val="04A0" w:firstRow="1" w:lastRow="0" w:firstColumn="1" w:lastColumn="0" w:noHBand="0" w:noVBand="1"/>
      </w:tblPr>
      <w:tblGrid>
        <w:gridCol w:w="840"/>
        <w:gridCol w:w="2653"/>
        <w:gridCol w:w="1167"/>
        <w:gridCol w:w="1167"/>
        <w:gridCol w:w="1316"/>
        <w:gridCol w:w="1313"/>
        <w:gridCol w:w="1751"/>
      </w:tblGrid>
      <w:tr w:rsidR="00942E36" w:rsidRPr="001F2C38" w14:paraId="6B5C34D8" w14:textId="77777777" w:rsidTr="003F1F73">
        <w:trPr>
          <w:trHeight w:val="228"/>
        </w:trPr>
        <w:tc>
          <w:tcPr>
            <w:tcW w:w="99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0AD39" w14:textId="77777777" w:rsidR="008D247E" w:rsidRPr="001F2C38" w:rsidRDefault="008D247E" w:rsidP="001F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73CBC547" w14:textId="248B25AA" w:rsidR="00942E36" w:rsidRPr="001F2C38" w:rsidRDefault="00942E36" w:rsidP="001F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F2C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ЗАЯВКА №_________от ____________________года</w:t>
            </w:r>
          </w:p>
        </w:tc>
      </w:tr>
      <w:tr w:rsidR="00942E36" w:rsidRPr="001F2C38" w14:paraId="4B9F373D" w14:textId="77777777" w:rsidTr="003F1F73">
        <w:trPr>
          <w:trHeight w:val="183"/>
        </w:trPr>
        <w:tc>
          <w:tcPr>
            <w:tcW w:w="99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2CA4" w14:textId="77777777" w:rsidR="00942E36" w:rsidRPr="001F2C38" w:rsidRDefault="00942E36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5D117840" w14:textId="77777777" w:rsidR="00942E36" w:rsidRPr="001F2C38" w:rsidRDefault="00942E36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023F25F1" w14:textId="77777777" w:rsidR="00942E36" w:rsidRPr="001F2C38" w:rsidRDefault="00942E36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F2C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 от Заказчика _______________________________________________________________</w:t>
            </w:r>
          </w:p>
        </w:tc>
      </w:tr>
      <w:tr w:rsidR="00942E36" w:rsidRPr="001F2C38" w14:paraId="283C161F" w14:textId="77777777" w:rsidTr="003F1F73">
        <w:trPr>
          <w:trHeight w:val="40"/>
        </w:trPr>
        <w:tc>
          <w:tcPr>
            <w:tcW w:w="99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6EAD7" w14:textId="77777777" w:rsidR="00942E36" w:rsidRPr="001F2C38" w:rsidRDefault="00942E36" w:rsidP="001F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2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ФИО, телефон</w:t>
            </w:r>
          </w:p>
        </w:tc>
      </w:tr>
      <w:tr w:rsidR="00942E36" w:rsidRPr="001F2C38" w14:paraId="6141DEB6" w14:textId="77777777" w:rsidTr="003F1F73">
        <w:trPr>
          <w:trHeight w:val="183"/>
        </w:trPr>
        <w:tc>
          <w:tcPr>
            <w:tcW w:w="99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958D6" w14:textId="11B41906" w:rsidR="00942E36" w:rsidRPr="001F2C38" w:rsidRDefault="00942E36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F2C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 от</w:t>
            </w:r>
            <w:r w:rsidR="00F15B3A" w:rsidRPr="001F2C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Исполнителя</w:t>
            </w:r>
            <w:r w:rsidRPr="001F2C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______________________________________________________________</w:t>
            </w:r>
          </w:p>
        </w:tc>
      </w:tr>
      <w:tr w:rsidR="00942E36" w:rsidRPr="001F2C38" w14:paraId="0CDF5AF9" w14:textId="77777777" w:rsidTr="003F1F73">
        <w:trPr>
          <w:trHeight w:val="183"/>
        </w:trPr>
        <w:tc>
          <w:tcPr>
            <w:tcW w:w="99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9C535" w14:textId="77777777" w:rsidR="00942E36" w:rsidRPr="001F2C38" w:rsidRDefault="00942E36" w:rsidP="001F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2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ФИО, телефон</w:t>
            </w:r>
          </w:p>
        </w:tc>
      </w:tr>
      <w:tr w:rsidR="00942E36" w:rsidRPr="001F2C38" w14:paraId="0FF95F5C" w14:textId="77777777" w:rsidTr="003F1F73">
        <w:trPr>
          <w:trHeight w:val="183"/>
        </w:trPr>
        <w:tc>
          <w:tcPr>
            <w:tcW w:w="99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1B854" w14:textId="25598C49" w:rsidR="00942E36" w:rsidRPr="001F2C38" w:rsidRDefault="00942E36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F2C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Место проведения работ (наименование здания (объекта), этаж, </w:t>
            </w:r>
            <w:r w:rsidR="008D247E" w:rsidRPr="001F2C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 жилого помещения</w:t>
            </w:r>
            <w:r w:rsidRPr="001F2C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 т.п.) ___________________________________________________________________________________________</w:t>
            </w:r>
          </w:p>
        </w:tc>
      </w:tr>
      <w:tr w:rsidR="00942E36" w:rsidRPr="001F2C38" w14:paraId="6C55477F" w14:textId="77777777" w:rsidTr="003F1F73">
        <w:trPr>
          <w:trHeight w:val="155"/>
        </w:trPr>
        <w:tc>
          <w:tcPr>
            <w:tcW w:w="997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CC152D" w14:textId="77777777" w:rsidR="00942E36" w:rsidRPr="001F2C38" w:rsidRDefault="00942E36" w:rsidP="001F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2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42E36" w:rsidRPr="001F2C38" w14:paraId="69CF9535" w14:textId="77777777" w:rsidTr="003F1F73">
        <w:trPr>
          <w:trHeight w:val="366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4BF8F" w14:textId="77777777" w:rsidR="00942E36" w:rsidRPr="001F2C38" w:rsidRDefault="00942E36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F2C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5A47F" w14:textId="77777777" w:rsidR="00942E36" w:rsidRPr="001F2C38" w:rsidRDefault="00942E36" w:rsidP="001F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2C3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работ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463EB" w14:textId="77777777" w:rsidR="00942E36" w:rsidRPr="001F2C38" w:rsidRDefault="00942E36" w:rsidP="001F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2C3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Ед. изм.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A08AA" w14:textId="103A9036" w:rsidR="00942E36" w:rsidRPr="001F2C38" w:rsidRDefault="00942E36" w:rsidP="001F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2C3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Цена за единицу, руб.</w:t>
            </w:r>
            <w:r w:rsidR="003964C9" w:rsidRPr="001F2C3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8D247E" w:rsidRPr="001F2C3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без </w:t>
            </w:r>
            <w:r w:rsidR="003964C9" w:rsidRPr="001F2C3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НДС.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B1083" w14:textId="77777777" w:rsidR="00942E36" w:rsidRPr="001F2C38" w:rsidRDefault="00942E36" w:rsidP="001F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F2C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5589E" w14:textId="234C7B06" w:rsidR="00942E36" w:rsidRPr="001F2C38" w:rsidRDefault="00942E36" w:rsidP="001F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F2C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 для оплаты, руб.</w:t>
            </w:r>
            <w:r w:rsidR="003964C9" w:rsidRPr="001F2C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, </w:t>
            </w:r>
            <w:r w:rsidR="008D247E" w:rsidRPr="001F2C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без </w:t>
            </w:r>
            <w:r w:rsidR="003964C9" w:rsidRPr="001F2C38"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</w:rPr>
              <w:t>НДС.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58157" w14:textId="77777777" w:rsidR="00942E36" w:rsidRPr="001F2C38" w:rsidRDefault="00942E36" w:rsidP="001F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F2C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942E36" w:rsidRPr="001F2C38" w14:paraId="10530AC7" w14:textId="77777777" w:rsidTr="003F1F73">
        <w:trPr>
          <w:trHeight w:val="229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C11B5" w14:textId="77777777" w:rsidR="00942E36" w:rsidRPr="001F2C38" w:rsidRDefault="00942E36" w:rsidP="001F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2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02579" w14:textId="77777777" w:rsidR="00942E36" w:rsidRPr="001F2C38" w:rsidRDefault="00942E36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2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A48D5" w14:textId="77777777" w:rsidR="00942E36" w:rsidRPr="001F2C38" w:rsidRDefault="00942E36" w:rsidP="001F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2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8DDDC" w14:textId="77777777" w:rsidR="00942E36" w:rsidRPr="001F2C38" w:rsidRDefault="00942E36" w:rsidP="001F2C3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2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40986" w14:textId="77777777" w:rsidR="00942E36" w:rsidRPr="001F2C38" w:rsidRDefault="00942E36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2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E5A42" w14:textId="77777777" w:rsidR="00942E36" w:rsidRPr="001F2C38" w:rsidRDefault="00942E36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2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96420" w14:textId="77777777" w:rsidR="00942E36" w:rsidRPr="001F2C38" w:rsidRDefault="00942E36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2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42E36" w:rsidRPr="001F2C38" w14:paraId="62EC1112" w14:textId="77777777" w:rsidTr="003F1F73">
        <w:trPr>
          <w:trHeight w:val="248"/>
        </w:trPr>
        <w:tc>
          <w:tcPr>
            <w:tcW w:w="69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E10283" w14:textId="77777777" w:rsidR="00942E36" w:rsidRPr="001F2C38" w:rsidRDefault="00942E36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F2C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2A204C" w14:textId="77777777" w:rsidR="00942E36" w:rsidRPr="001F2C38" w:rsidRDefault="00942E36" w:rsidP="001F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2C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25F319" w14:textId="77777777" w:rsidR="00942E36" w:rsidRPr="001F2C38" w:rsidRDefault="00942E36" w:rsidP="001F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7E77F83D" w14:textId="77777777" w:rsidR="00942E36" w:rsidRPr="001F2C38" w:rsidRDefault="00942E36" w:rsidP="001F2C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B7B4B1F" w14:textId="2266E2D4" w:rsidR="00942E36" w:rsidRPr="001F2C38" w:rsidRDefault="00942E36" w:rsidP="001F2C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 xml:space="preserve">Срок выполнения Работ по Заявке составляет __________ (___) дней. Срок начинает течь с даты </w:t>
      </w:r>
      <w:r w:rsidR="006333F2">
        <w:rPr>
          <w:rFonts w:ascii="Times New Roman" w:eastAsia="Times New Roman" w:hAnsi="Times New Roman" w:cs="Times New Roman"/>
          <w:lang w:eastAsia="ru-RU"/>
        </w:rPr>
        <w:t>направления</w:t>
      </w:r>
      <w:r w:rsidR="006333F2" w:rsidRPr="001F2C3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F2C38">
        <w:rPr>
          <w:rFonts w:ascii="Times New Roman" w:eastAsia="Times New Roman" w:hAnsi="Times New Roman" w:cs="Times New Roman"/>
          <w:lang w:eastAsia="ru-RU"/>
        </w:rPr>
        <w:t>настоящей Заявки</w:t>
      </w:r>
      <w:r w:rsidR="006333F2">
        <w:rPr>
          <w:rFonts w:ascii="Times New Roman" w:eastAsia="Times New Roman" w:hAnsi="Times New Roman" w:cs="Times New Roman"/>
          <w:lang w:eastAsia="ru-RU"/>
        </w:rPr>
        <w:t xml:space="preserve"> на электронную почту Исполнителя, согласно п</w:t>
      </w:r>
      <w:r w:rsidRPr="001F2C38">
        <w:rPr>
          <w:rFonts w:ascii="Times New Roman" w:eastAsia="Times New Roman" w:hAnsi="Times New Roman" w:cs="Times New Roman"/>
          <w:lang w:eastAsia="ru-RU"/>
        </w:rPr>
        <w:t>.</w:t>
      </w:r>
      <w:r w:rsidR="006333F2">
        <w:rPr>
          <w:rFonts w:ascii="Times New Roman" w:eastAsia="Times New Roman" w:hAnsi="Times New Roman" w:cs="Times New Roman"/>
          <w:lang w:eastAsia="ru-RU"/>
        </w:rPr>
        <w:t xml:space="preserve">1.3. Договора. </w:t>
      </w:r>
    </w:p>
    <w:p w14:paraId="6B037486" w14:textId="77777777" w:rsidR="008D247E" w:rsidRPr="001F2C38" w:rsidRDefault="008D247E" w:rsidP="001F2C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447" w:type="dxa"/>
        <w:tblLook w:val="0000" w:firstRow="0" w:lastRow="0" w:firstColumn="0" w:lastColumn="0" w:noHBand="0" w:noVBand="0"/>
      </w:tblPr>
      <w:tblGrid>
        <w:gridCol w:w="4723"/>
        <w:gridCol w:w="4724"/>
      </w:tblGrid>
      <w:tr w:rsidR="00942E36" w:rsidRPr="001F2C38" w14:paraId="76295A9A" w14:textId="77777777" w:rsidTr="00C42806">
        <w:trPr>
          <w:trHeight w:val="769"/>
        </w:trPr>
        <w:tc>
          <w:tcPr>
            <w:tcW w:w="4723" w:type="dxa"/>
          </w:tcPr>
          <w:p w14:paraId="0D1EC95D" w14:textId="77777777" w:rsidR="00942E36" w:rsidRPr="001F2C38" w:rsidRDefault="00942E36" w:rsidP="001F2C38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2C38">
              <w:rPr>
                <w:rFonts w:ascii="Times New Roman" w:eastAsia="Times New Roman" w:hAnsi="Times New Roman" w:cs="Times New Roman"/>
                <w:b/>
                <w:lang w:eastAsia="ru-RU"/>
              </w:rPr>
              <w:t>От Заказчика:</w:t>
            </w:r>
          </w:p>
          <w:p w14:paraId="711FBD50" w14:textId="77777777" w:rsidR="00942E36" w:rsidRPr="001F2C38" w:rsidRDefault="00942E36" w:rsidP="001F2C38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AE9FAB" w14:textId="77777777" w:rsidR="00942E36" w:rsidRPr="001F2C38" w:rsidRDefault="00942E36" w:rsidP="001F2C38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C38">
              <w:rPr>
                <w:rFonts w:ascii="Times New Roman" w:eastAsia="Times New Roman" w:hAnsi="Times New Roman" w:cs="Times New Roman"/>
                <w:lang w:eastAsia="ru-RU"/>
              </w:rPr>
              <w:t>__________________/ __________ /</w:t>
            </w:r>
          </w:p>
          <w:p w14:paraId="6B305BD4" w14:textId="77777777" w:rsidR="00942E36" w:rsidRPr="001F2C38" w:rsidRDefault="00942E36" w:rsidP="001F2C38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C38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4724" w:type="dxa"/>
          </w:tcPr>
          <w:p w14:paraId="3C647D58" w14:textId="7E6E6632" w:rsidR="00942E36" w:rsidRPr="001F2C38" w:rsidRDefault="00942E36" w:rsidP="001F2C38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14:paraId="2B85CAA5" w14:textId="4FC66FF6" w:rsidR="00942E36" w:rsidRPr="001F2C38" w:rsidRDefault="00942E36" w:rsidP="001F2C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дата подписания Заказчиком «__</w:t>
      </w:r>
      <w:r w:rsidR="00824C2B" w:rsidRPr="001F2C38">
        <w:rPr>
          <w:rFonts w:ascii="Times New Roman" w:eastAsia="Times New Roman" w:hAnsi="Times New Roman" w:cs="Times New Roman"/>
          <w:lang w:eastAsia="ru-RU"/>
        </w:rPr>
        <w:t>_» _</w:t>
      </w:r>
      <w:r w:rsidRPr="001F2C38">
        <w:rPr>
          <w:rFonts w:ascii="Times New Roman" w:eastAsia="Times New Roman" w:hAnsi="Times New Roman" w:cs="Times New Roman"/>
          <w:lang w:eastAsia="ru-RU"/>
        </w:rPr>
        <w:t>_____________20</w:t>
      </w:r>
      <w:r w:rsidR="00A902EE" w:rsidRPr="001F2C38">
        <w:rPr>
          <w:rFonts w:ascii="Times New Roman" w:eastAsia="Times New Roman" w:hAnsi="Times New Roman" w:cs="Times New Roman"/>
          <w:lang w:eastAsia="ru-RU"/>
        </w:rPr>
        <w:t>_</w:t>
      </w:r>
      <w:r w:rsidRPr="001F2C38">
        <w:rPr>
          <w:rFonts w:ascii="Times New Roman" w:eastAsia="Times New Roman" w:hAnsi="Times New Roman" w:cs="Times New Roman"/>
          <w:lang w:eastAsia="ru-RU"/>
        </w:rPr>
        <w:t>_ г.*</w:t>
      </w:r>
    </w:p>
    <w:p w14:paraId="46BBE9CB" w14:textId="77777777" w:rsidR="00942E36" w:rsidRPr="001F2C38" w:rsidRDefault="00942E36" w:rsidP="001F2C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F2C38">
        <w:rPr>
          <w:rFonts w:ascii="Times New Roman" w:eastAsia="Times New Roman" w:hAnsi="Times New Roman" w:cs="Times New Roman"/>
          <w:lang w:eastAsia="ru-RU"/>
        </w:rPr>
        <w:t>*в случае, если дата подписания Заказчиком не совпадает с датой Заявки, указанной в наименовании</w:t>
      </w:r>
    </w:p>
    <w:p w14:paraId="3204E005" w14:textId="77777777" w:rsidR="00942E36" w:rsidRPr="001F2C38" w:rsidRDefault="00942E36" w:rsidP="001F2C38">
      <w:pPr>
        <w:widowControl w:val="0"/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00130067" w14:textId="77777777" w:rsidR="00942E36" w:rsidRPr="001F2C38" w:rsidRDefault="00942E36" w:rsidP="001F2C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F2C38">
        <w:rPr>
          <w:rFonts w:ascii="Times New Roman" w:eastAsia="Times New Roman" w:hAnsi="Times New Roman" w:cs="Times New Roman"/>
          <w:b/>
          <w:lang w:eastAsia="ru-RU"/>
        </w:rPr>
        <w:t>Конец формы</w:t>
      </w:r>
    </w:p>
    <w:p w14:paraId="205009B7" w14:textId="082BD823" w:rsidR="00BA4E4B" w:rsidRPr="001F2C38" w:rsidRDefault="007F31BA" w:rsidP="001F2C38">
      <w:pPr>
        <w:pStyle w:val="a5"/>
        <w:widowControl w:val="0"/>
        <w:jc w:val="center"/>
        <w:rPr>
          <w:rFonts w:ascii="Times New Roman" w:hAnsi="Times New Roman" w:cs="Times New Roman"/>
          <w:b/>
        </w:rPr>
      </w:pPr>
      <w:r w:rsidRPr="001F2C38">
        <w:rPr>
          <w:rFonts w:ascii="Times New Roman" w:hAnsi="Times New Roman" w:cs="Times New Roman"/>
          <w:b/>
        </w:rPr>
        <w:t>Подписи Сторон:</w:t>
      </w:r>
    </w:p>
    <w:p w14:paraId="16774125" w14:textId="780AE847" w:rsidR="007F31BA" w:rsidRPr="001F2C38" w:rsidRDefault="007F31BA" w:rsidP="001F2C38">
      <w:pPr>
        <w:pStyle w:val="a5"/>
        <w:widowControl w:val="0"/>
        <w:jc w:val="center"/>
        <w:rPr>
          <w:rFonts w:ascii="Times New Roman" w:hAnsi="Times New Roman" w:cs="Times New Roman"/>
        </w:rPr>
      </w:pPr>
    </w:p>
    <w:tbl>
      <w:tblPr>
        <w:tblW w:w="10190" w:type="dxa"/>
        <w:tblInd w:w="-142" w:type="dxa"/>
        <w:tblLook w:val="0000" w:firstRow="0" w:lastRow="0" w:firstColumn="0" w:lastColumn="0" w:noHBand="0" w:noVBand="0"/>
      </w:tblPr>
      <w:tblGrid>
        <w:gridCol w:w="4962"/>
        <w:gridCol w:w="5228"/>
      </w:tblGrid>
      <w:tr w:rsidR="00D65C07" w:rsidRPr="001F2C38" w14:paraId="4E1E7345" w14:textId="77777777" w:rsidTr="00D65C07">
        <w:trPr>
          <w:trHeight w:val="2182"/>
        </w:trPr>
        <w:tc>
          <w:tcPr>
            <w:tcW w:w="4962" w:type="dxa"/>
          </w:tcPr>
          <w:p w14:paraId="286CCBB6" w14:textId="77777777" w:rsidR="00D65C07" w:rsidRPr="001F2C38" w:rsidRDefault="00D65C07" w:rsidP="001F2C38">
            <w:pPr>
              <w:widowControl w:val="0"/>
              <w:tabs>
                <w:tab w:val="left" w:pos="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3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F2C38">
              <w:rPr>
                <w:rFonts w:ascii="Times New Roman" w:eastAsia="Times New Roman" w:hAnsi="Times New Roman" w:cs="Times New Roman"/>
                <w:b/>
              </w:rPr>
              <w:t>От Заказчика:</w:t>
            </w:r>
          </w:p>
          <w:p w14:paraId="70CFD01E" w14:textId="77777777" w:rsidR="00D65C07" w:rsidRPr="001F2C38" w:rsidRDefault="00D65C07" w:rsidP="001F2C38">
            <w:pPr>
              <w:widowControl w:val="0"/>
              <w:tabs>
                <w:tab w:val="left" w:pos="9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F2C38">
              <w:rPr>
                <w:rFonts w:ascii="Times New Roman" w:eastAsia="Times New Roman" w:hAnsi="Times New Roman" w:cs="Times New Roman"/>
                <w:bCs/>
              </w:rPr>
              <w:t>АНО «Фонд развития города Иннополис»</w:t>
            </w:r>
          </w:p>
          <w:p w14:paraId="6F700848" w14:textId="77777777" w:rsidR="00D65C07" w:rsidRPr="001F2C38" w:rsidRDefault="00D65C07" w:rsidP="001F2C38">
            <w:pPr>
              <w:widowControl w:val="0"/>
              <w:tabs>
                <w:tab w:val="left" w:pos="9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C38">
              <w:rPr>
                <w:rFonts w:ascii="Times New Roman" w:eastAsia="Times New Roman" w:hAnsi="Times New Roman" w:cs="Times New Roman"/>
              </w:rPr>
              <w:t>Директор</w:t>
            </w:r>
          </w:p>
          <w:p w14:paraId="37FA95E3" w14:textId="77777777" w:rsidR="00D65C07" w:rsidRPr="001F2C38" w:rsidRDefault="00D65C07" w:rsidP="001F2C38">
            <w:pPr>
              <w:widowControl w:val="0"/>
              <w:tabs>
                <w:tab w:val="left" w:pos="9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354F651" w14:textId="77777777" w:rsidR="00D65C07" w:rsidRPr="001F2C38" w:rsidRDefault="00D65C07" w:rsidP="001F2C38">
            <w:pPr>
              <w:widowControl w:val="0"/>
              <w:tabs>
                <w:tab w:val="left" w:pos="9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D7A3488" w14:textId="7EB66516" w:rsidR="00D65C07" w:rsidRPr="001F2C38" w:rsidRDefault="00D65C07" w:rsidP="001F2C38">
            <w:pPr>
              <w:widowControl w:val="0"/>
              <w:tabs>
                <w:tab w:val="left" w:pos="9"/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F2C38">
              <w:rPr>
                <w:rFonts w:ascii="Times New Roman" w:eastAsia="Times New Roman" w:hAnsi="Times New Roman" w:cs="Times New Roman"/>
              </w:rPr>
              <w:t xml:space="preserve">_________________/ </w:t>
            </w:r>
            <w:r w:rsidR="009C1B22" w:rsidRPr="001F2C38">
              <w:rPr>
                <w:rFonts w:ascii="Times New Roman" w:eastAsia="Times New Roman" w:hAnsi="Times New Roman" w:cs="Times New Roman"/>
              </w:rPr>
              <w:t>А.</w:t>
            </w:r>
            <w:r w:rsidR="009C1B22">
              <w:rPr>
                <w:rFonts w:ascii="Times New Roman" w:eastAsia="Times New Roman" w:hAnsi="Times New Roman" w:cs="Times New Roman"/>
              </w:rPr>
              <w:t>Р. Хабибуллин</w:t>
            </w:r>
            <w:r w:rsidR="009C1B22" w:rsidRPr="001F2C38">
              <w:rPr>
                <w:rFonts w:ascii="Times New Roman" w:eastAsia="Times New Roman" w:hAnsi="Times New Roman" w:cs="Times New Roman"/>
              </w:rPr>
              <w:t xml:space="preserve"> </w:t>
            </w:r>
            <w:r w:rsidRPr="001F2C38">
              <w:rPr>
                <w:rFonts w:ascii="Times New Roman" w:eastAsia="Times New Roman" w:hAnsi="Times New Roman" w:cs="Times New Roman"/>
              </w:rPr>
              <w:t>/</w:t>
            </w:r>
          </w:p>
          <w:p w14:paraId="3A2360FF" w14:textId="243DF43D" w:rsidR="00D65C07" w:rsidRPr="001F2C38" w:rsidRDefault="00D65C07" w:rsidP="001F2C38">
            <w:pPr>
              <w:widowControl w:val="0"/>
              <w:tabs>
                <w:tab w:val="left" w:pos="9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F2C38">
              <w:rPr>
                <w:rFonts w:ascii="Times New Roman" w:eastAsia="Times New Roman" w:hAnsi="Times New Roman" w:cs="Times New Roman"/>
              </w:rPr>
              <w:t>М.П.</w:t>
            </w:r>
          </w:p>
        </w:tc>
        <w:tc>
          <w:tcPr>
            <w:tcW w:w="5228" w:type="dxa"/>
          </w:tcPr>
          <w:p w14:paraId="70CC2B18" w14:textId="77777777" w:rsidR="00D65C07" w:rsidRPr="001F2C38" w:rsidRDefault="00D65C07" w:rsidP="001F2C38">
            <w:pPr>
              <w:widowControl w:val="0"/>
              <w:tabs>
                <w:tab w:val="left" w:pos="9"/>
                <w:tab w:val="left" w:pos="117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1F2C38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От Исполнителя:</w:t>
            </w:r>
          </w:p>
          <w:p w14:paraId="5EA26BCB" w14:textId="7170E4D1" w:rsidR="00D65C07" w:rsidRDefault="00D65C07" w:rsidP="001F2C38">
            <w:pPr>
              <w:widowControl w:val="0"/>
              <w:tabs>
                <w:tab w:val="left" w:pos="9"/>
                <w:tab w:val="left" w:pos="117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3071772" w14:textId="121B2B16" w:rsidR="00362C28" w:rsidRDefault="00362C28" w:rsidP="001F2C38">
            <w:pPr>
              <w:widowControl w:val="0"/>
              <w:tabs>
                <w:tab w:val="left" w:pos="9"/>
                <w:tab w:val="left" w:pos="117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750A716" w14:textId="77777777" w:rsidR="00362C28" w:rsidRPr="001F2C38" w:rsidRDefault="00362C28" w:rsidP="001F2C38">
            <w:pPr>
              <w:widowControl w:val="0"/>
              <w:tabs>
                <w:tab w:val="left" w:pos="9"/>
                <w:tab w:val="left" w:pos="117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80E26D6" w14:textId="77777777" w:rsidR="00D65C07" w:rsidRPr="001F2C38" w:rsidRDefault="00D65C07" w:rsidP="001F2C38">
            <w:pPr>
              <w:widowControl w:val="0"/>
              <w:tabs>
                <w:tab w:val="left" w:pos="9"/>
                <w:tab w:val="left" w:pos="117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1F49C48" w14:textId="0AED6CC6" w:rsidR="00D65C07" w:rsidRPr="001F2C38" w:rsidRDefault="00D65C07" w:rsidP="001F2C38">
            <w:pPr>
              <w:widowControl w:val="0"/>
              <w:tabs>
                <w:tab w:val="left" w:pos="9"/>
                <w:tab w:val="left" w:pos="1173"/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F2C38">
              <w:rPr>
                <w:rFonts w:ascii="Times New Roman" w:eastAsia="Times New Roman" w:hAnsi="Times New Roman" w:cs="Times New Roman"/>
              </w:rPr>
              <w:t xml:space="preserve">__________________/ </w:t>
            </w:r>
            <w:r w:rsidR="00362C28" w:rsidRPr="001F2C38">
              <w:rPr>
                <w:rFonts w:ascii="Times New Roman" w:eastAsia="Times New Roman" w:hAnsi="Times New Roman" w:cs="Times New Roman"/>
              </w:rPr>
              <w:t>____</w:t>
            </w:r>
            <w:r w:rsidR="00565901">
              <w:rPr>
                <w:rFonts w:ascii="Times New Roman" w:eastAsia="Times New Roman" w:hAnsi="Times New Roman" w:cs="Times New Roman"/>
              </w:rPr>
              <w:t>________</w:t>
            </w:r>
            <w:r w:rsidR="00362C28" w:rsidRPr="001F2C38">
              <w:rPr>
                <w:rFonts w:ascii="Times New Roman" w:eastAsia="Times New Roman" w:hAnsi="Times New Roman" w:cs="Times New Roman"/>
              </w:rPr>
              <w:t>___</w:t>
            </w:r>
            <w:r w:rsidRPr="001F2C38">
              <w:rPr>
                <w:rFonts w:ascii="Times New Roman" w:eastAsia="Times New Roman" w:hAnsi="Times New Roman" w:cs="Times New Roman"/>
              </w:rPr>
              <w:t xml:space="preserve"> /</w:t>
            </w:r>
          </w:p>
          <w:p w14:paraId="78AE346F" w14:textId="501C6D5E" w:rsidR="00D65C07" w:rsidRPr="001F2C38" w:rsidRDefault="00D65C07" w:rsidP="001F2C38">
            <w:pPr>
              <w:widowControl w:val="0"/>
              <w:tabs>
                <w:tab w:val="left" w:pos="9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C38">
              <w:rPr>
                <w:rFonts w:ascii="Times New Roman" w:eastAsia="Times New Roman" w:hAnsi="Times New Roman" w:cs="Times New Roman"/>
              </w:rPr>
              <w:t>М.П</w:t>
            </w:r>
          </w:p>
        </w:tc>
      </w:tr>
    </w:tbl>
    <w:p w14:paraId="2995C745" w14:textId="77777777" w:rsidR="00D65C07" w:rsidRPr="001F2C38" w:rsidRDefault="00D65C07" w:rsidP="001F2C38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1F2C38">
        <w:rPr>
          <w:rFonts w:ascii="Times New Roman" w:hAnsi="Times New Roman" w:cs="Times New Roman"/>
        </w:rPr>
        <w:br w:type="page"/>
      </w:r>
    </w:p>
    <w:p w14:paraId="2FD73600" w14:textId="60B161C4" w:rsidR="00EA4014" w:rsidRPr="001F2C38" w:rsidRDefault="00EA4014" w:rsidP="00EA4014">
      <w:pPr>
        <w:pStyle w:val="a5"/>
        <w:widowControl w:val="0"/>
        <w:jc w:val="right"/>
        <w:rPr>
          <w:rFonts w:ascii="Times New Roman" w:hAnsi="Times New Roman" w:cs="Times New Roman"/>
        </w:rPr>
      </w:pPr>
      <w:r w:rsidRPr="001F2C38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4</w:t>
      </w:r>
    </w:p>
    <w:p w14:paraId="6E3F7A76" w14:textId="2933B7D4" w:rsidR="00EA4014" w:rsidRDefault="00EA4014" w:rsidP="00EA4014">
      <w:pPr>
        <w:pStyle w:val="a5"/>
        <w:widowControl w:val="0"/>
        <w:jc w:val="right"/>
        <w:rPr>
          <w:rFonts w:ascii="Times New Roman" w:hAnsi="Times New Roman" w:cs="Times New Roman"/>
        </w:rPr>
      </w:pPr>
      <w:r w:rsidRPr="001F2C38">
        <w:rPr>
          <w:rFonts w:ascii="Times New Roman" w:hAnsi="Times New Roman" w:cs="Times New Roman"/>
        </w:rPr>
        <w:t>к договору №</w:t>
      </w:r>
      <w:r>
        <w:rPr>
          <w:rFonts w:ascii="Times New Roman" w:hAnsi="Times New Roman" w:cs="Times New Roman"/>
        </w:rPr>
        <w:t xml:space="preserve"> __/2</w:t>
      </w:r>
      <w:r w:rsidR="004B7AD8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Р </w:t>
      </w:r>
    </w:p>
    <w:p w14:paraId="1449E041" w14:textId="2AA0D754" w:rsidR="00EA4014" w:rsidRPr="001F2C38" w:rsidRDefault="00EA4014" w:rsidP="00EA4014">
      <w:pPr>
        <w:pStyle w:val="a5"/>
        <w:widowControl w:val="0"/>
        <w:jc w:val="right"/>
        <w:rPr>
          <w:rFonts w:ascii="Times New Roman" w:hAnsi="Times New Roman" w:cs="Times New Roman"/>
        </w:rPr>
      </w:pPr>
      <w:r w:rsidRPr="001F2C38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«__» ________________ 202</w:t>
      </w:r>
      <w:r w:rsidR="004B7AD8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</w:t>
      </w:r>
      <w:r w:rsidRPr="001F2C38">
        <w:rPr>
          <w:rFonts w:ascii="Times New Roman" w:hAnsi="Times New Roman" w:cs="Times New Roman"/>
        </w:rPr>
        <w:t>г.</w:t>
      </w:r>
    </w:p>
    <w:p w14:paraId="01FF379C" w14:textId="551DB944" w:rsidR="00E45255" w:rsidRDefault="00E45255" w:rsidP="00E45255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6CCAE58C" w14:textId="4478E4D3" w:rsidR="00805BD0" w:rsidRPr="00D01B9A" w:rsidRDefault="00805BD0" w:rsidP="00E45255">
      <w:pPr>
        <w:widowControl w:val="0"/>
        <w:spacing w:after="0" w:line="240" w:lineRule="auto"/>
        <w:ind w:hanging="3960"/>
        <w:jc w:val="right"/>
        <w:rPr>
          <w:rFonts w:ascii="Times New Roman" w:eastAsia="Times New Roman" w:hAnsi="Times New Roman" w:cs="Times New Roman"/>
          <w:b/>
        </w:rPr>
      </w:pPr>
      <w:r w:rsidRPr="001F2C38">
        <w:rPr>
          <w:rFonts w:ascii="Times New Roman" w:eastAsia="Times New Roman" w:hAnsi="Times New Roman" w:cs="Times New Roman"/>
          <w:b/>
          <w:u w:val="single"/>
        </w:rPr>
        <w:t xml:space="preserve">   Начало формы</w:t>
      </w:r>
      <w:r w:rsidR="00D01B9A" w:rsidRPr="00D01B9A">
        <w:rPr>
          <w:rFonts w:ascii="Times New Roman" w:eastAsia="Times New Roman" w:hAnsi="Times New Roman" w:cs="Times New Roman"/>
          <w:b/>
          <w:u w:val="single"/>
        </w:rPr>
        <w:t>____________________________________________________________________</w:t>
      </w:r>
      <w:r w:rsidRPr="00D01B9A">
        <w:rPr>
          <w:rFonts w:ascii="Times New Roman" w:eastAsia="Times New Roman" w:hAnsi="Times New Roman" w:cs="Times New Roman"/>
          <w:b/>
        </w:rPr>
        <w:t>______</w:t>
      </w:r>
    </w:p>
    <w:p w14:paraId="491FBC5C" w14:textId="7059521F" w:rsidR="00D65C07" w:rsidRPr="001F2C38" w:rsidRDefault="00D65C07" w:rsidP="00E4525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F2C38">
        <w:rPr>
          <w:rFonts w:ascii="Times New Roman" w:eastAsia="Times New Roman" w:hAnsi="Times New Roman" w:cs="Times New Roman"/>
          <w:b/>
        </w:rPr>
        <w:t>АКТ</w:t>
      </w:r>
    </w:p>
    <w:p w14:paraId="7EC10B04" w14:textId="07E72269" w:rsidR="00D65C07" w:rsidRPr="001F2C38" w:rsidRDefault="00805BD0" w:rsidP="00E4525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F2C38">
        <w:rPr>
          <w:rFonts w:ascii="Times New Roman" w:eastAsia="Times New Roman" w:hAnsi="Times New Roman" w:cs="Times New Roman"/>
          <w:b/>
        </w:rPr>
        <w:t>сдачи-приемки выполненных работ</w:t>
      </w:r>
    </w:p>
    <w:p w14:paraId="0FC97903" w14:textId="5598064C" w:rsidR="00805BD0" w:rsidRPr="001F2C38" w:rsidRDefault="00805BD0" w:rsidP="00E4525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272E39"/>
        </w:rPr>
      </w:pPr>
      <w:r w:rsidRPr="001F2C38">
        <w:rPr>
          <w:rFonts w:ascii="Times New Roman" w:eastAsia="Times New Roman" w:hAnsi="Times New Roman" w:cs="Times New Roman"/>
          <w:color w:val="272E39"/>
        </w:rPr>
        <w:t xml:space="preserve">г. Иннополис                                                                                            </w:t>
      </w:r>
      <w:r w:rsidR="00E66F17" w:rsidRPr="001F2C38">
        <w:rPr>
          <w:rFonts w:ascii="Times New Roman" w:eastAsia="Times New Roman" w:hAnsi="Times New Roman" w:cs="Times New Roman"/>
          <w:color w:val="272E39"/>
        </w:rPr>
        <w:t xml:space="preserve">                  </w:t>
      </w:r>
      <w:r w:rsidR="002234EE" w:rsidRPr="001F2C38">
        <w:rPr>
          <w:rFonts w:ascii="Times New Roman" w:eastAsia="Times New Roman" w:hAnsi="Times New Roman" w:cs="Times New Roman"/>
          <w:color w:val="272E39"/>
        </w:rPr>
        <w:t xml:space="preserve">  </w:t>
      </w:r>
      <w:proofErr w:type="gramStart"/>
      <w:r w:rsidR="002234EE" w:rsidRPr="001F2C38">
        <w:rPr>
          <w:rFonts w:ascii="Times New Roman" w:eastAsia="Times New Roman" w:hAnsi="Times New Roman" w:cs="Times New Roman"/>
          <w:color w:val="272E39"/>
        </w:rPr>
        <w:t xml:space="preserve">  </w:t>
      </w:r>
      <w:r w:rsidR="00E66F17" w:rsidRPr="001F2C38">
        <w:rPr>
          <w:rFonts w:ascii="Times New Roman" w:eastAsia="Times New Roman" w:hAnsi="Times New Roman" w:cs="Times New Roman"/>
          <w:color w:val="272E39"/>
        </w:rPr>
        <w:t xml:space="preserve"> </w:t>
      </w:r>
      <w:r w:rsidRPr="001F2C38">
        <w:rPr>
          <w:rFonts w:ascii="Times New Roman" w:eastAsia="Times New Roman" w:hAnsi="Times New Roman" w:cs="Times New Roman"/>
          <w:color w:val="272E39"/>
        </w:rPr>
        <w:t>«</w:t>
      </w:r>
      <w:proofErr w:type="gramEnd"/>
      <w:r w:rsidRPr="001F2C38">
        <w:rPr>
          <w:rFonts w:ascii="Times New Roman" w:eastAsia="Times New Roman" w:hAnsi="Times New Roman" w:cs="Times New Roman"/>
          <w:color w:val="272E39"/>
        </w:rPr>
        <w:t xml:space="preserve">___» ________ </w:t>
      </w:r>
      <w:r w:rsidR="00BB20F9" w:rsidRPr="001F2C38">
        <w:rPr>
          <w:rFonts w:ascii="Times New Roman" w:eastAsia="Times New Roman" w:hAnsi="Times New Roman" w:cs="Times New Roman"/>
          <w:color w:val="272E39"/>
        </w:rPr>
        <w:t>20</w:t>
      </w:r>
      <w:r w:rsidR="00E45255">
        <w:rPr>
          <w:rFonts w:ascii="Times New Roman" w:eastAsia="Times New Roman" w:hAnsi="Times New Roman" w:cs="Times New Roman"/>
          <w:color w:val="272E39"/>
        </w:rPr>
        <w:t>2</w:t>
      </w:r>
      <w:r w:rsidR="004B7AD8">
        <w:rPr>
          <w:rFonts w:ascii="Times New Roman" w:eastAsia="Times New Roman" w:hAnsi="Times New Roman" w:cs="Times New Roman"/>
          <w:color w:val="272E39"/>
        </w:rPr>
        <w:t>6</w:t>
      </w:r>
      <w:r w:rsidRPr="001F2C38">
        <w:rPr>
          <w:rFonts w:ascii="Times New Roman" w:eastAsia="Times New Roman" w:hAnsi="Times New Roman" w:cs="Times New Roman"/>
          <w:color w:val="272E39"/>
        </w:rPr>
        <w:t xml:space="preserve"> г.</w:t>
      </w:r>
    </w:p>
    <w:p w14:paraId="604F7A36" w14:textId="77777777" w:rsidR="00D65C07" w:rsidRPr="001F2C38" w:rsidRDefault="00D65C07" w:rsidP="00E4525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272E39"/>
        </w:rPr>
      </w:pPr>
    </w:p>
    <w:p w14:paraId="3F342AC7" w14:textId="76B96CF7" w:rsidR="00805BD0" w:rsidRDefault="008D612A" w:rsidP="00E452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F2C3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Автономная некоммерческая организация «Фонд развития города Иннополис», именуемая в дальнейшем «Заказчик», в лице директора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Хабибуллина Айрата </w:t>
      </w:r>
      <w:proofErr w:type="spellStart"/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Рашатовича</w:t>
      </w:r>
      <w:proofErr w:type="spellEnd"/>
      <w:r w:rsidRPr="001F2C3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действующего на основании Устава, с одной стороны, и </w:t>
      </w:r>
      <w:r>
        <w:rPr>
          <w:rFonts w:ascii="Times New Roman" w:eastAsia="Times New Roman" w:hAnsi="Times New Roman" w:cs="Times New Roman"/>
          <w:color w:val="000000"/>
          <w:u w:val="single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  <w:shd w:val="clear" w:color="auto" w:fill="FFFFFF"/>
          <w:lang w:eastAsia="ru-RU"/>
        </w:rPr>
        <w:tab/>
      </w:r>
      <w:r w:rsidRPr="001F2C3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именуемая в дальнейшем «</w:t>
      </w:r>
      <w:r w:rsidRPr="001F2C38">
        <w:rPr>
          <w:rFonts w:ascii="Times New Roman" w:eastAsia="Times New Roman" w:hAnsi="Times New Roman" w:cs="Times New Roman"/>
          <w:color w:val="000000"/>
          <w:lang w:eastAsia="ru-RU"/>
        </w:rPr>
        <w:t>Исполнитель</w:t>
      </w:r>
      <w:r w:rsidRPr="001F2C3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»</w:t>
      </w:r>
      <w:r w:rsidRPr="001F2C38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F2C3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 лице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________________, </w:t>
      </w:r>
      <w:r w:rsidRPr="001F2C3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действующего на основании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_________________,</w:t>
      </w:r>
      <w:r w:rsidRPr="001F2C3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 другой стороны</w:t>
      </w:r>
      <w:r w:rsidR="00805BD0" w:rsidRPr="001F2C38">
        <w:rPr>
          <w:rFonts w:ascii="Times New Roman" w:eastAsia="Times New Roman" w:hAnsi="Times New Roman" w:cs="Times New Roman"/>
        </w:rPr>
        <w:t xml:space="preserve">, далее при совместном упоминании именуемые «Стороны», составили настоящий </w:t>
      </w:r>
      <w:r w:rsidR="00D65C07" w:rsidRPr="001F2C38">
        <w:rPr>
          <w:rFonts w:ascii="Times New Roman" w:eastAsia="Times New Roman" w:hAnsi="Times New Roman" w:cs="Times New Roman"/>
        </w:rPr>
        <w:t>а</w:t>
      </w:r>
      <w:r w:rsidR="00805BD0" w:rsidRPr="001F2C38">
        <w:rPr>
          <w:rFonts w:ascii="Times New Roman" w:eastAsia="Times New Roman" w:hAnsi="Times New Roman" w:cs="Times New Roman"/>
        </w:rPr>
        <w:t xml:space="preserve">кт сдачи-приемки выполненных работ (далее </w:t>
      </w:r>
      <w:r w:rsidR="00D65C07" w:rsidRPr="001F2C38">
        <w:rPr>
          <w:rFonts w:ascii="Times New Roman" w:eastAsia="Times New Roman" w:hAnsi="Times New Roman" w:cs="Times New Roman"/>
        </w:rPr>
        <w:t>–</w:t>
      </w:r>
      <w:r w:rsidR="00805BD0" w:rsidRPr="001F2C38">
        <w:rPr>
          <w:rFonts w:ascii="Times New Roman" w:eastAsia="Times New Roman" w:hAnsi="Times New Roman" w:cs="Times New Roman"/>
        </w:rPr>
        <w:t xml:space="preserve"> </w:t>
      </w:r>
      <w:r w:rsidR="00D65C07" w:rsidRPr="001F2C38">
        <w:rPr>
          <w:rFonts w:ascii="Times New Roman" w:eastAsia="Times New Roman" w:hAnsi="Times New Roman" w:cs="Times New Roman"/>
        </w:rPr>
        <w:t>«</w:t>
      </w:r>
      <w:r w:rsidR="00805BD0" w:rsidRPr="001F2C38">
        <w:rPr>
          <w:rFonts w:ascii="Times New Roman" w:eastAsia="Times New Roman" w:hAnsi="Times New Roman" w:cs="Times New Roman"/>
        </w:rPr>
        <w:t>Акт</w:t>
      </w:r>
      <w:r w:rsidR="00D65C07" w:rsidRPr="001F2C38">
        <w:rPr>
          <w:rFonts w:ascii="Times New Roman" w:eastAsia="Times New Roman" w:hAnsi="Times New Roman" w:cs="Times New Roman"/>
        </w:rPr>
        <w:t>»</w:t>
      </w:r>
      <w:r w:rsidR="00805BD0" w:rsidRPr="001F2C38">
        <w:rPr>
          <w:rFonts w:ascii="Times New Roman" w:eastAsia="Times New Roman" w:hAnsi="Times New Roman" w:cs="Times New Roman"/>
        </w:rPr>
        <w:t xml:space="preserve">) по </w:t>
      </w:r>
      <w:r w:rsidR="00E45255" w:rsidRPr="00E45255">
        <w:rPr>
          <w:rFonts w:ascii="Times New Roman" w:eastAsia="Times New Roman" w:hAnsi="Times New Roman" w:cs="Times New Roman"/>
        </w:rPr>
        <w:t xml:space="preserve">договору №___ от </w:t>
      </w:r>
      <w:r w:rsidR="00CD0C4D">
        <w:rPr>
          <w:rFonts w:ascii="Times New Roman" w:eastAsia="Times New Roman" w:hAnsi="Times New Roman" w:cs="Times New Roman"/>
        </w:rPr>
        <w:t xml:space="preserve">«__»_____ </w:t>
      </w:r>
      <w:r w:rsidR="00E45255">
        <w:rPr>
          <w:rFonts w:ascii="Times New Roman" w:eastAsia="Times New Roman" w:hAnsi="Times New Roman" w:cs="Times New Roman"/>
        </w:rPr>
        <w:t>202</w:t>
      </w:r>
      <w:r w:rsidR="004B7AD8">
        <w:rPr>
          <w:rFonts w:ascii="Times New Roman" w:eastAsia="Times New Roman" w:hAnsi="Times New Roman" w:cs="Times New Roman"/>
        </w:rPr>
        <w:t>6</w:t>
      </w:r>
      <w:r w:rsidR="00E45255">
        <w:rPr>
          <w:rFonts w:ascii="Times New Roman" w:eastAsia="Times New Roman" w:hAnsi="Times New Roman" w:cs="Times New Roman"/>
        </w:rPr>
        <w:t xml:space="preserve"> </w:t>
      </w:r>
      <w:r w:rsidR="00E45255" w:rsidRPr="00E45255">
        <w:rPr>
          <w:rFonts w:ascii="Times New Roman" w:eastAsia="Times New Roman" w:hAnsi="Times New Roman" w:cs="Times New Roman"/>
        </w:rPr>
        <w:t>г.</w:t>
      </w:r>
      <w:r w:rsidR="00805BD0" w:rsidRPr="001F2C38">
        <w:rPr>
          <w:rFonts w:ascii="Times New Roman" w:eastAsia="Times New Roman" w:hAnsi="Times New Roman" w:cs="Times New Roman"/>
        </w:rPr>
        <w:t xml:space="preserve"> (далее </w:t>
      </w:r>
      <w:r w:rsidR="00D65C07" w:rsidRPr="001F2C38">
        <w:rPr>
          <w:rFonts w:ascii="Times New Roman" w:eastAsia="Times New Roman" w:hAnsi="Times New Roman" w:cs="Times New Roman"/>
        </w:rPr>
        <w:t>–</w:t>
      </w:r>
      <w:r w:rsidR="00805BD0" w:rsidRPr="001F2C38">
        <w:rPr>
          <w:rFonts w:ascii="Times New Roman" w:eastAsia="Times New Roman" w:hAnsi="Times New Roman" w:cs="Times New Roman"/>
        </w:rPr>
        <w:t xml:space="preserve"> </w:t>
      </w:r>
      <w:r w:rsidR="00D65C07" w:rsidRPr="001F2C38">
        <w:rPr>
          <w:rFonts w:ascii="Times New Roman" w:eastAsia="Times New Roman" w:hAnsi="Times New Roman" w:cs="Times New Roman"/>
        </w:rPr>
        <w:t>«</w:t>
      </w:r>
      <w:r w:rsidR="00805BD0" w:rsidRPr="001F2C38">
        <w:rPr>
          <w:rFonts w:ascii="Times New Roman" w:eastAsia="Times New Roman" w:hAnsi="Times New Roman" w:cs="Times New Roman"/>
        </w:rPr>
        <w:t>Договор</w:t>
      </w:r>
      <w:r w:rsidR="00D65C07" w:rsidRPr="001F2C38">
        <w:rPr>
          <w:rFonts w:ascii="Times New Roman" w:eastAsia="Times New Roman" w:hAnsi="Times New Roman" w:cs="Times New Roman"/>
        </w:rPr>
        <w:t>»</w:t>
      </w:r>
      <w:r w:rsidR="00805BD0" w:rsidRPr="001F2C38">
        <w:rPr>
          <w:rFonts w:ascii="Times New Roman" w:eastAsia="Times New Roman" w:hAnsi="Times New Roman" w:cs="Times New Roman"/>
        </w:rPr>
        <w:t>) о нижеследующем.</w:t>
      </w:r>
    </w:p>
    <w:p w14:paraId="38BE01DD" w14:textId="77777777" w:rsidR="00E45255" w:rsidRPr="001F2C38" w:rsidRDefault="00E45255" w:rsidP="00E452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4F59E118" w14:textId="6D1D4F79" w:rsidR="00805BD0" w:rsidRPr="001F2C38" w:rsidRDefault="00805BD0" w:rsidP="001F2C3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1F2C38">
        <w:rPr>
          <w:rFonts w:ascii="Times New Roman" w:eastAsia="Times New Roman" w:hAnsi="Times New Roman" w:cs="Times New Roman"/>
        </w:rPr>
        <w:t>1. Во исполнение п. 1.1 Договора Исполнитель в период с «___» ________ 20</w:t>
      </w:r>
      <w:r w:rsidR="00A902EE" w:rsidRPr="001F2C38">
        <w:rPr>
          <w:rFonts w:ascii="Times New Roman" w:eastAsia="Times New Roman" w:hAnsi="Times New Roman" w:cs="Times New Roman"/>
        </w:rPr>
        <w:t>__</w:t>
      </w:r>
      <w:r w:rsidRPr="001F2C38">
        <w:rPr>
          <w:rFonts w:ascii="Times New Roman" w:eastAsia="Times New Roman" w:hAnsi="Times New Roman" w:cs="Times New Roman"/>
        </w:rPr>
        <w:t xml:space="preserve"> г. по «___» ________ 20</w:t>
      </w:r>
      <w:r w:rsidR="00A902EE" w:rsidRPr="001F2C38">
        <w:rPr>
          <w:rFonts w:ascii="Times New Roman" w:eastAsia="Times New Roman" w:hAnsi="Times New Roman" w:cs="Times New Roman"/>
        </w:rPr>
        <w:t>__</w:t>
      </w:r>
      <w:r w:rsidRPr="001F2C38">
        <w:rPr>
          <w:rFonts w:ascii="Times New Roman" w:eastAsia="Times New Roman" w:hAnsi="Times New Roman" w:cs="Times New Roman"/>
        </w:rPr>
        <w:t xml:space="preserve"> г. оказал следующие Услуги:</w:t>
      </w:r>
    </w:p>
    <w:p w14:paraId="187EC6DA" w14:textId="77777777" w:rsidR="00D65C07" w:rsidRPr="001F2C38" w:rsidRDefault="00D65C07" w:rsidP="001F2C3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tbl>
      <w:tblPr>
        <w:tblW w:w="10279" w:type="dxa"/>
        <w:tblInd w:w="-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04"/>
        <w:gridCol w:w="2273"/>
        <w:gridCol w:w="1558"/>
        <w:gridCol w:w="1200"/>
        <w:gridCol w:w="1067"/>
        <w:gridCol w:w="1735"/>
        <w:gridCol w:w="1742"/>
      </w:tblGrid>
      <w:tr w:rsidR="00805BD0" w:rsidRPr="001F2C38" w14:paraId="59FCD08E" w14:textId="77777777" w:rsidTr="001F2C38">
        <w:trPr>
          <w:trHeight w:val="807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D3687" w14:textId="77777777" w:rsidR="00805BD0" w:rsidRPr="001F2C38" w:rsidRDefault="00805BD0" w:rsidP="001F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F2C38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2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1A697" w14:textId="1362C88C" w:rsidR="00805BD0" w:rsidRPr="001F2C38" w:rsidRDefault="0055637A" w:rsidP="001F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F2C38">
              <w:rPr>
                <w:rFonts w:ascii="Times New Roman" w:eastAsia="Times New Roman" w:hAnsi="Times New Roman" w:cs="Times New Roman"/>
                <w:b/>
              </w:rPr>
              <w:t xml:space="preserve">Место проведения и </w:t>
            </w:r>
            <w:r w:rsidR="003F1F73" w:rsidRPr="001F2C38">
              <w:rPr>
                <w:rFonts w:ascii="Times New Roman" w:eastAsia="Times New Roman" w:hAnsi="Times New Roman" w:cs="Times New Roman"/>
                <w:b/>
              </w:rPr>
              <w:t>н</w:t>
            </w:r>
            <w:r w:rsidR="00805BD0" w:rsidRPr="001F2C38">
              <w:rPr>
                <w:rFonts w:ascii="Times New Roman" w:eastAsia="Times New Roman" w:hAnsi="Times New Roman" w:cs="Times New Roman"/>
                <w:b/>
              </w:rPr>
              <w:t>аименование Работ</w:t>
            </w:r>
          </w:p>
        </w:tc>
        <w:tc>
          <w:tcPr>
            <w:tcW w:w="15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0EEFC" w14:textId="546F5164" w:rsidR="00805BD0" w:rsidRPr="001F2C38" w:rsidRDefault="00805BD0" w:rsidP="001F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F2C38">
              <w:rPr>
                <w:rFonts w:ascii="Times New Roman" w:eastAsia="Times New Roman" w:hAnsi="Times New Roman" w:cs="Times New Roman"/>
                <w:b/>
              </w:rPr>
              <w:t>Описание работ</w:t>
            </w:r>
          </w:p>
          <w:p w14:paraId="1B7D0441" w14:textId="77777777" w:rsidR="00805BD0" w:rsidRPr="001F2C38" w:rsidRDefault="00805BD0" w:rsidP="001F2C38">
            <w:pPr>
              <w:widowControl w:val="0"/>
              <w:spacing w:after="0" w:line="240" w:lineRule="auto"/>
              <w:ind w:firstLin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F2C38">
              <w:rPr>
                <w:rFonts w:ascii="Times New Roman" w:eastAsia="Times New Roman" w:hAnsi="Times New Roman" w:cs="Times New Roman"/>
                <w:b/>
              </w:rPr>
              <w:t>(перечень действий)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8E8C3" w14:textId="77777777" w:rsidR="00805BD0" w:rsidRPr="001F2C38" w:rsidRDefault="00805BD0" w:rsidP="001F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F2C38">
              <w:rPr>
                <w:rFonts w:ascii="Times New Roman" w:eastAsia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10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64EB1" w14:textId="77777777" w:rsidR="00805BD0" w:rsidRPr="001F2C38" w:rsidRDefault="00805BD0" w:rsidP="001F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F2C38">
              <w:rPr>
                <w:rFonts w:ascii="Times New Roman" w:eastAsia="Times New Roman" w:hAnsi="Times New Roman" w:cs="Times New Roman"/>
                <w:b/>
              </w:rPr>
              <w:t>Количество (объем)</w:t>
            </w:r>
          </w:p>
        </w:tc>
        <w:tc>
          <w:tcPr>
            <w:tcW w:w="1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25AB94" w14:textId="72CC3045" w:rsidR="00805BD0" w:rsidRPr="001F2C38" w:rsidRDefault="00805BD0" w:rsidP="001F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F2C38">
              <w:rPr>
                <w:rFonts w:ascii="Times New Roman" w:eastAsia="Times New Roman" w:hAnsi="Times New Roman" w:cs="Times New Roman"/>
                <w:b/>
              </w:rPr>
              <w:t>Цена за единицу, руб.</w:t>
            </w:r>
            <w:r w:rsidRPr="001F2C38"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</w:rPr>
              <w:t xml:space="preserve"> НДС не обл.</w:t>
            </w:r>
          </w:p>
        </w:tc>
        <w:tc>
          <w:tcPr>
            <w:tcW w:w="17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406FD" w14:textId="4BEE7F69" w:rsidR="00805BD0" w:rsidRPr="001F2C38" w:rsidRDefault="00805BD0" w:rsidP="001F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F2C38">
              <w:rPr>
                <w:rFonts w:ascii="Times New Roman" w:eastAsia="Times New Roman" w:hAnsi="Times New Roman" w:cs="Times New Roman"/>
                <w:b/>
              </w:rPr>
              <w:t>Стоимость работ, руб.</w:t>
            </w:r>
            <w:r w:rsidRPr="001F2C38"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</w:rPr>
              <w:t xml:space="preserve"> НДС не обл.</w:t>
            </w:r>
          </w:p>
        </w:tc>
      </w:tr>
      <w:tr w:rsidR="00805BD0" w:rsidRPr="001F2C38" w14:paraId="035D8FA2" w14:textId="77777777" w:rsidTr="001F2C38">
        <w:trPr>
          <w:trHeight w:val="134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9BDB6" w14:textId="77777777" w:rsidR="00805BD0" w:rsidRPr="001F2C38" w:rsidRDefault="00805BD0" w:rsidP="001F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C3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FDF10" w14:textId="77777777" w:rsidR="00805BD0" w:rsidRPr="001F2C38" w:rsidRDefault="00805BD0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C3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D2A86" w14:textId="77777777" w:rsidR="00805BD0" w:rsidRPr="001F2C38" w:rsidRDefault="00805BD0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C3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53BFB" w14:textId="2020811C" w:rsidR="00805BD0" w:rsidRPr="001F2C38" w:rsidRDefault="00805BD0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AFC34" w14:textId="77777777" w:rsidR="00805BD0" w:rsidRPr="001F2C38" w:rsidRDefault="00805BD0" w:rsidP="001F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C3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A1FA6" w14:textId="57442A71" w:rsidR="00805BD0" w:rsidRPr="001F2C38" w:rsidRDefault="00805BD0" w:rsidP="001F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2CE518" w14:textId="77777777" w:rsidR="00805BD0" w:rsidRPr="001F2C38" w:rsidRDefault="00805BD0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C3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05BD0" w:rsidRPr="001F2C38" w14:paraId="6B226301" w14:textId="77777777" w:rsidTr="001F2C38">
        <w:trPr>
          <w:trHeight w:val="108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BD906" w14:textId="77777777" w:rsidR="00805BD0" w:rsidRPr="001F2C38" w:rsidRDefault="00805BD0" w:rsidP="001F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C3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1843C" w14:textId="77777777" w:rsidR="00805BD0" w:rsidRPr="001F2C38" w:rsidRDefault="00805BD0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C3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ACF76" w14:textId="77777777" w:rsidR="00805BD0" w:rsidRPr="001F2C38" w:rsidRDefault="00805BD0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C3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D5974A" w14:textId="56F34D64" w:rsidR="00805BD0" w:rsidRPr="001F2C38" w:rsidRDefault="00805BD0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9DF46" w14:textId="43AFDDBB" w:rsidR="00805BD0" w:rsidRPr="001F2C38" w:rsidRDefault="00805BD0" w:rsidP="001F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78821" w14:textId="0F1214AD" w:rsidR="00805BD0" w:rsidRPr="001F2C38" w:rsidRDefault="00805BD0" w:rsidP="001F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E0BAB" w14:textId="77777777" w:rsidR="00805BD0" w:rsidRPr="001F2C38" w:rsidRDefault="00805BD0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C3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05BD0" w:rsidRPr="001F2C38" w14:paraId="319CF84F" w14:textId="77777777" w:rsidTr="001F2C38">
        <w:trPr>
          <w:trHeight w:val="76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D0CEF" w14:textId="1EAC8B89" w:rsidR="00805BD0" w:rsidRPr="001F2C38" w:rsidRDefault="00805BD0" w:rsidP="001F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25F222" w14:textId="77777777" w:rsidR="00805BD0" w:rsidRPr="001F2C38" w:rsidRDefault="00805BD0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C3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6DCDD" w14:textId="77777777" w:rsidR="00805BD0" w:rsidRPr="001F2C38" w:rsidRDefault="00805BD0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C3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3F44E" w14:textId="77777777" w:rsidR="00805BD0" w:rsidRPr="001F2C38" w:rsidRDefault="00805BD0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C3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0555D" w14:textId="77777777" w:rsidR="00805BD0" w:rsidRPr="001F2C38" w:rsidRDefault="00805BD0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C38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27A289" w14:textId="77777777" w:rsidR="00805BD0" w:rsidRPr="001F2C38" w:rsidRDefault="00805BD0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C3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31BC5" w14:textId="77777777" w:rsidR="00805BD0" w:rsidRPr="001F2C38" w:rsidRDefault="00805BD0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C3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3338CBC0" w14:textId="56C3606A" w:rsidR="00D65C07" w:rsidRPr="001F2C38" w:rsidRDefault="00D65C07" w:rsidP="001F2C3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14:paraId="6DEEBAD3" w14:textId="3EA0B791" w:rsidR="00805BD0" w:rsidRPr="001F2C38" w:rsidRDefault="00D65C07" w:rsidP="001F2C3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1F2C38">
        <w:rPr>
          <w:rFonts w:ascii="Times New Roman" w:eastAsia="Times New Roman" w:hAnsi="Times New Roman" w:cs="Times New Roman"/>
        </w:rPr>
        <w:t>2.</w:t>
      </w:r>
      <w:r w:rsidR="00805BD0" w:rsidRPr="001F2C38">
        <w:rPr>
          <w:rFonts w:ascii="Times New Roman" w:eastAsia="Times New Roman" w:hAnsi="Times New Roman" w:cs="Times New Roman"/>
        </w:rPr>
        <w:t>Общая стоимость выполненных работ за период с «___» ________ 20</w:t>
      </w:r>
      <w:r w:rsidR="00A902EE" w:rsidRPr="001F2C38">
        <w:rPr>
          <w:rFonts w:ascii="Times New Roman" w:eastAsia="Times New Roman" w:hAnsi="Times New Roman" w:cs="Times New Roman"/>
        </w:rPr>
        <w:t>__</w:t>
      </w:r>
      <w:r w:rsidR="00805BD0" w:rsidRPr="001F2C38">
        <w:rPr>
          <w:rFonts w:ascii="Times New Roman" w:eastAsia="Times New Roman" w:hAnsi="Times New Roman" w:cs="Times New Roman"/>
        </w:rPr>
        <w:t xml:space="preserve"> г. по «___» ________ 20</w:t>
      </w:r>
      <w:r w:rsidR="00A902EE" w:rsidRPr="001F2C38">
        <w:rPr>
          <w:rFonts w:ascii="Times New Roman" w:eastAsia="Times New Roman" w:hAnsi="Times New Roman" w:cs="Times New Roman"/>
        </w:rPr>
        <w:t>__</w:t>
      </w:r>
      <w:r w:rsidR="00805BD0" w:rsidRPr="001F2C38">
        <w:rPr>
          <w:rFonts w:ascii="Times New Roman" w:eastAsia="Times New Roman" w:hAnsi="Times New Roman" w:cs="Times New Roman"/>
        </w:rPr>
        <w:t xml:space="preserve"> г. составляет ____________ (____________) рублей ___копеек</w:t>
      </w:r>
      <w:r w:rsidR="00BA4E4B" w:rsidRPr="001F2C38">
        <w:rPr>
          <w:rFonts w:ascii="Times New Roman" w:eastAsia="Times New Roman" w:hAnsi="Times New Roman" w:cs="Times New Roman"/>
        </w:rPr>
        <w:t xml:space="preserve"> НДС не облагается.</w:t>
      </w:r>
    </w:p>
    <w:p w14:paraId="7A821F78" w14:textId="76BB237C" w:rsidR="00805BD0" w:rsidRPr="001F2C38" w:rsidRDefault="00805BD0" w:rsidP="001F2C3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1F2C38">
        <w:rPr>
          <w:rFonts w:ascii="Times New Roman" w:eastAsia="Times New Roman" w:hAnsi="Times New Roman" w:cs="Times New Roman"/>
        </w:rPr>
        <w:t>3. Заказчик по объему, качеству и срокам оказани</w:t>
      </w:r>
      <w:r w:rsidR="0070124B" w:rsidRPr="001F2C38">
        <w:rPr>
          <w:rFonts w:ascii="Times New Roman" w:eastAsia="Times New Roman" w:hAnsi="Times New Roman" w:cs="Times New Roman"/>
        </w:rPr>
        <w:t>и выполненных работ</w:t>
      </w:r>
      <w:r w:rsidRPr="001F2C38">
        <w:rPr>
          <w:rFonts w:ascii="Times New Roman" w:eastAsia="Times New Roman" w:hAnsi="Times New Roman" w:cs="Times New Roman"/>
        </w:rPr>
        <w:t xml:space="preserve"> не имеет претензий/имеет следующие претензии: ________________________________________________________.</w:t>
      </w:r>
    </w:p>
    <w:p w14:paraId="6CFE314E" w14:textId="77777777" w:rsidR="00805BD0" w:rsidRPr="001F2C38" w:rsidRDefault="00805BD0" w:rsidP="001F2C3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1F2C38">
        <w:rPr>
          <w:rFonts w:ascii="Times New Roman" w:eastAsia="Times New Roman" w:hAnsi="Times New Roman" w:cs="Times New Roman"/>
        </w:rPr>
        <w:t>4. Настоящий Акт составлен в двух экземплярах, по одному для Исполнителя и Заказчика.</w:t>
      </w:r>
    </w:p>
    <w:tbl>
      <w:tblPr>
        <w:tblW w:w="9399" w:type="dxa"/>
        <w:tblInd w:w="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878"/>
        <w:gridCol w:w="4521"/>
      </w:tblGrid>
      <w:tr w:rsidR="00D65C07" w:rsidRPr="001F2C38" w14:paraId="05CE6E2C" w14:textId="77777777" w:rsidTr="0086286A">
        <w:trPr>
          <w:trHeight w:val="718"/>
        </w:trPr>
        <w:tc>
          <w:tcPr>
            <w:tcW w:w="487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0C91B" w14:textId="77777777" w:rsidR="00D65C07" w:rsidRPr="001F2C38" w:rsidRDefault="00D65C07" w:rsidP="001F2C38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2C38">
              <w:rPr>
                <w:rFonts w:ascii="Times New Roman" w:eastAsia="Times New Roman" w:hAnsi="Times New Roman" w:cs="Times New Roman"/>
                <w:b/>
                <w:lang w:eastAsia="ru-RU"/>
              </w:rPr>
              <w:t>От Заказчика:</w:t>
            </w:r>
          </w:p>
          <w:p w14:paraId="4F0001BA" w14:textId="77777777" w:rsidR="00D65C07" w:rsidRPr="001F2C38" w:rsidRDefault="00D65C07" w:rsidP="001F2C38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E4F0C38" w14:textId="77777777" w:rsidR="00D65C07" w:rsidRPr="001F2C38" w:rsidRDefault="00D65C07" w:rsidP="001F2C38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C38">
              <w:rPr>
                <w:rFonts w:ascii="Times New Roman" w:eastAsia="Times New Roman" w:hAnsi="Times New Roman" w:cs="Times New Roman"/>
                <w:lang w:eastAsia="ru-RU"/>
              </w:rPr>
              <w:t>__________________/ __________ /</w:t>
            </w:r>
          </w:p>
          <w:p w14:paraId="6A84E2AB" w14:textId="49949D68" w:rsidR="00D65C07" w:rsidRPr="001F2C38" w:rsidRDefault="00D65C07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F2C38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452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67692F" w14:textId="77777777" w:rsidR="00D65C07" w:rsidRPr="001F2C38" w:rsidRDefault="00D65C07" w:rsidP="001F2C38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2C38">
              <w:rPr>
                <w:rFonts w:ascii="Times New Roman" w:eastAsia="Times New Roman" w:hAnsi="Times New Roman" w:cs="Times New Roman"/>
                <w:b/>
                <w:lang w:eastAsia="ru-RU"/>
              </w:rPr>
              <w:t>От Исполнителя:</w:t>
            </w:r>
          </w:p>
          <w:p w14:paraId="4B3B1813" w14:textId="77777777" w:rsidR="00D65C07" w:rsidRPr="001F2C38" w:rsidRDefault="00D65C07" w:rsidP="001F2C38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5176F3D" w14:textId="77777777" w:rsidR="00D65C07" w:rsidRPr="001F2C38" w:rsidRDefault="00D65C07" w:rsidP="001F2C38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C38">
              <w:rPr>
                <w:rFonts w:ascii="Times New Roman" w:eastAsia="Times New Roman" w:hAnsi="Times New Roman" w:cs="Times New Roman"/>
                <w:lang w:eastAsia="ru-RU"/>
              </w:rPr>
              <w:t>__________________/ __________ /</w:t>
            </w:r>
          </w:p>
          <w:p w14:paraId="0F27D2CB" w14:textId="5F1344EF" w:rsidR="00D65C07" w:rsidRPr="001F2C38" w:rsidRDefault="00D65C07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1F2C38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</w:tr>
    </w:tbl>
    <w:p w14:paraId="447308E0" w14:textId="028B25DE" w:rsidR="00805BD0" w:rsidRPr="001F2C38" w:rsidRDefault="00805BD0" w:rsidP="00D01B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1F2C38">
        <w:rPr>
          <w:rFonts w:ascii="Times New Roman" w:eastAsia="Times New Roman" w:hAnsi="Times New Roman" w:cs="Times New Roman"/>
          <w:i/>
          <w:u w:val="single"/>
        </w:rPr>
        <w:t xml:space="preserve">  </w:t>
      </w:r>
      <w:r w:rsidR="0070124B" w:rsidRPr="001F2C38">
        <w:rPr>
          <w:rFonts w:ascii="Times New Roman" w:eastAsia="Times New Roman" w:hAnsi="Times New Roman" w:cs="Times New Roman"/>
          <w:b/>
          <w:u w:val="single"/>
        </w:rPr>
        <w:t>К</w:t>
      </w:r>
      <w:r w:rsidRPr="001F2C38">
        <w:rPr>
          <w:rFonts w:ascii="Times New Roman" w:eastAsia="Times New Roman" w:hAnsi="Times New Roman" w:cs="Times New Roman"/>
          <w:b/>
          <w:u w:val="single"/>
        </w:rPr>
        <w:t>онец формы</w:t>
      </w:r>
      <w:r w:rsidR="00D01B9A">
        <w:rPr>
          <w:rFonts w:ascii="Times New Roman" w:eastAsia="Times New Roman" w:hAnsi="Times New Roman" w:cs="Times New Roman"/>
          <w:b/>
          <w:u w:val="single"/>
        </w:rPr>
        <w:t>_________________________________________________________________________</w:t>
      </w:r>
      <w:r w:rsidRPr="001F2C38">
        <w:rPr>
          <w:rFonts w:ascii="Times New Roman" w:eastAsia="Times New Roman" w:hAnsi="Times New Roman" w:cs="Times New Roman"/>
          <w:b/>
        </w:rPr>
        <w:t>____</w:t>
      </w:r>
    </w:p>
    <w:p w14:paraId="1FB8DE3C" w14:textId="1232759F" w:rsidR="00D01B9A" w:rsidRDefault="00D01B9A" w:rsidP="001F2C3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14:paraId="34D715BA" w14:textId="77777777" w:rsidR="00D01B9A" w:rsidRPr="000116A4" w:rsidRDefault="00D01B9A" w:rsidP="001F2C3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941C44F" w14:textId="2F3858F1" w:rsidR="007F31BA" w:rsidRPr="000116A4" w:rsidRDefault="007F31BA" w:rsidP="001F2C3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116A4">
        <w:rPr>
          <w:rFonts w:ascii="Times New Roman" w:eastAsia="Times New Roman" w:hAnsi="Times New Roman" w:cs="Times New Roman"/>
          <w:b/>
        </w:rPr>
        <w:t>Подписи Сторон:</w:t>
      </w:r>
    </w:p>
    <w:tbl>
      <w:tblPr>
        <w:tblW w:w="9772" w:type="dxa"/>
        <w:tblInd w:w="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307"/>
        <w:gridCol w:w="4465"/>
      </w:tblGrid>
      <w:tr w:rsidR="00D65C07" w:rsidRPr="001F2C38" w14:paraId="007510D9" w14:textId="77777777" w:rsidTr="0086286A">
        <w:trPr>
          <w:trHeight w:val="1339"/>
        </w:trPr>
        <w:tc>
          <w:tcPr>
            <w:tcW w:w="530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D51AE" w14:textId="77777777" w:rsidR="00D65C07" w:rsidRPr="001F2C38" w:rsidRDefault="00D65C07" w:rsidP="001F2C38">
            <w:pPr>
              <w:widowControl w:val="0"/>
              <w:tabs>
                <w:tab w:val="left" w:pos="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3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F2C38">
              <w:rPr>
                <w:rFonts w:ascii="Times New Roman" w:eastAsia="Times New Roman" w:hAnsi="Times New Roman" w:cs="Times New Roman"/>
                <w:b/>
              </w:rPr>
              <w:t>От Заказчика:</w:t>
            </w:r>
          </w:p>
          <w:p w14:paraId="75B33D33" w14:textId="77777777" w:rsidR="00D65C07" w:rsidRPr="001F2C38" w:rsidRDefault="00D65C07" w:rsidP="001F2C38">
            <w:pPr>
              <w:widowControl w:val="0"/>
              <w:tabs>
                <w:tab w:val="left" w:pos="9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F2C38">
              <w:rPr>
                <w:rFonts w:ascii="Times New Roman" w:eastAsia="Times New Roman" w:hAnsi="Times New Roman" w:cs="Times New Roman"/>
                <w:bCs/>
              </w:rPr>
              <w:t>АНО «Фонд развития города Иннополис»</w:t>
            </w:r>
          </w:p>
          <w:p w14:paraId="783FC82F" w14:textId="77777777" w:rsidR="00D65C07" w:rsidRPr="001F2C38" w:rsidRDefault="00D65C07" w:rsidP="001F2C38">
            <w:pPr>
              <w:widowControl w:val="0"/>
              <w:tabs>
                <w:tab w:val="left" w:pos="9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C38">
              <w:rPr>
                <w:rFonts w:ascii="Times New Roman" w:eastAsia="Times New Roman" w:hAnsi="Times New Roman" w:cs="Times New Roman"/>
              </w:rPr>
              <w:t>Директор</w:t>
            </w:r>
          </w:p>
          <w:p w14:paraId="41EF9A40" w14:textId="77777777" w:rsidR="00D65C07" w:rsidRPr="001F2C38" w:rsidRDefault="00D65C07" w:rsidP="001F2C38">
            <w:pPr>
              <w:widowControl w:val="0"/>
              <w:tabs>
                <w:tab w:val="left" w:pos="9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FFD67BD" w14:textId="77777777" w:rsidR="00D65C07" w:rsidRPr="001F2C38" w:rsidRDefault="00D65C07" w:rsidP="001F2C38">
            <w:pPr>
              <w:widowControl w:val="0"/>
              <w:tabs>
                <w:tab w:val="left" w:pos="9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7817302" w14:textId="1CD2C0BE" w:rsidR="00D65C07" w:rsidRPr="001F2C38" w:rsidRDefault="00D65C07" w:rsidP="001F2C38">
            <w:pPr>
              <w:widowControl w:val="0"/>
              <w:tabs>
                <w:tab w:val="left" w:pos="9"/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F2C38">
              <w:rPr>
                <w:rFonts w:ascii="Times New Roman" w:eastAsia="Times New Roman" w:hAnsi="Times New Roman" w:cs="Times New Roman"/>
              </w:rPr>
              <w:t>_________________/</w:t>
            </w:r>
            <w:r w:rsidR="005608ED" w:rsidRPr="001F2C38">
              <w:rPr>
                <w:rFonts w:ascii="Times New Roman" w:eastAsia="Times New Roman" w:hAnsi="Times New Roman" w:cs="Times New Roman"/>
              </w:rPr>
              <w:t>А.</w:t>
            </w:r>
            <w:r w:rsidR="005608ED">
              <w:rPr>
                <w:rFonts w:ascii="Times New Roman" w:eastAsia="Times New Roman" w:hAnsi="Times New Roman" w:cs="Times New Roman"/>
              </w:rPr>
              <w:t>Р. Хабибуллин</w:t>
            </w:r>
            <w:r w:rsidR="005608ED" w:rsidRPr="001F2C38">
              <w:rPr>
                <w:rFonts w:ascii="Times New Roman" w:eastAsia="Times New Roman" w:hAnsi="Times New Roman" w:cs="Times New Roman"/>
              </w:rPr>
              <w:t xml:space="preserve"> </w:t>
            </w:r>
            <w:r w:rsidRPr="001F2C38">
              <w:rPr>
                <w:rFonts w:ascii="Times New Roman" w:eastAsia="Times New Roman" w:hAnsi="Times New Roman" w:cs="Times New Roman"/>
              </w:rPr>
              <w:t>/</w:t>
            </w:r>
          </w:p>
          <w:p w14:paraId="78E01C40" w14:textId="1C25FA28" w:rsidR="00D65C07" w:rsidRPr="001F2C38" w:rsidRDefault="00D65C07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1F2C38">
              <w:rPr>
                <w:rFonts w:ascii="Times New Roman" w:eastAsia="Times New Roman" w:hAnsi="Times New Roman" w:cs="Times New Roman"/>
              </w:rPr>
              <w:t>М.П.</w:t>
            </w:r>
          </w:p>
        </w:tc>
        <w:tc>
          <w:tcPr>
            <w:tcW w:w="446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FA8F9E" w14:textId="77777777" w:rsidR="00D65C07" w:rsidRPr="001F2C38" w:rsidRDefault="00D65C07" w:rsidP="001F2C38">
            <w:pPr>
              <w:widowControl w:val="0"/>
              <w:tabs>
                <w:tab w:val="left" w:pos="9"/>
                <w:tab w:val="left" w:pos="117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1F2C38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От Исполнителя:</w:t>
            </w:r>
          </w:p>
          <w:p w14:paraId="491BC992" w14:textId="185E5556" w:rsidR="00D65C07" w:rsidRDefault="00D65C07" w:rsidP="001F2C38">
            <w:pPr>
              <w:widowControl w:val="0"/>
              <w:tabs>
                <w:tab w:val="left" w:pos="9"/>
                <w:tab w:val="left" w:pos="117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F0889AF" w14:textId="77777777" w:rsidR="00362C28" w:rsidRPr="001F2C38" w:rsidRDefault="00362C28" w:rsidP="001F2C38">
            <w:pPr>
              <w:widowControl w:val="0"/>
              <w:tabs>
                <w:tab w:val="left" w:pos="9"/>
                <w:tab w:val="left" w:pos="117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A10CEF0" w14:textId="77777777" w:rsidR="00D65C07" w:rsidRPr="001F2C38" w:rsidRDefault="00D65C07" w:rsidP="001F2C38">
            <w:pPr>
              <w:widowControl w:val="0"/>
              <w:tabs>
                <w:tab w:val="left" w:pos="9"/>
                <w:tab w:val="left" w:pos="117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1DFB26B" w14:textId="77777777" w:rsidR="00D65C07" w:rsidRPr="001F2C38" w:rsidRDefault="00D65C07" w:rsidP="001F2C38">
            <w:pPr>
              <w:widowControl w:val="0"/>
              <w:tabs>
                <w:tab w:val="left" w:pos="9"/>
                <w:tab w:val="left" w:pos="117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DCC758E" w14:textId="23124348" w:rsidR="00D65C07" w:rsidRPr="001F2C38" w:rsidRDefault="00D65C07" w:rsidP="001F2C38">
            <w:pPr>
              <w:widowControl w:val="0"/>
              <w:tabs>
                <w:tab w:val="left" w:pos="9"/>
                <w:tab w:val="left" w:pos="1173"/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F2C38">
              <w:rPr>
                <w:rFonts w:ascii="Times New Roman" w:eastAsia="Times New Roman" w:hAnsi="Times New Roman" w:cs="Times New Roman"/>
              </w:rPr>
              <w:t xml:space="preserve">__________________/ </w:t>
            </w:r>
            <w:r w:rsidR="00362C28">
              <w:rPr>
                <w:rFonts w:ascii="Times New Roman" w:eastAsia="Times New Roman" w:hAnsi="Times New Roman" w:cs="Times New Roman"/>
                <w:u w:val="single"/>
              </w:rPr>
              <w:t xml:space="preserve">                     </w:t>
            </w:r>
            <w:r w:rsidRPr="001F2C38">
              <w:rPr>
                <w:rFonts w:ascii="Times New Roman" w:eastAsia="Times New Roman" w:hAnsi="Times New Roman" w:cs="Times New Roman"/>
              </w:rPr>
              <w:t xml:space="preserve"> /</w:t>
            </w:r>
          </w:p>
          <w:p w14:paraId="0D61EAB0" w14:textId="27C6BBC1" w:rsidR="00D65C07" w:rsidRPr="001F2C38" w:rsidRDefault="00D65C07" w:rsidP="001F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1F2C38">
              <w:rPr>
                <w:rFonts w:ascii="Times New Roman" w:eastAsia="Times New Roman" w:hAnsi="Times New Roman" w:cs="Times New Roman"/>
              </w:rPr>
              <w:t>М.П</w:t>
            </w:r>
          </w:p>
        </w:tc>
      </w:tr>
    </w:tbl>
    <w:p w14:paraId="1E1F2A45" w14:textId="77777777" w:rsidR="00805BD0" w:rsidRPr="00D65C07" w:rsidRDefault="00805BD0" w:rsidP="001F2C38">
      <w:pPr>
        <w:pStyle w:val="a5"/>
        <w:jc w:val="both"/>
        <w:rPr>
          <w:rFonts w:ascii="Times New Roman" w:hAnsi="Times New Roman" w:cs="Times New Roman"/>
        </w:rPr>
      </w:pPr>
    </w:p>
    <w:sectPr w:rsidR="00805BD0" w:rsidRPr="00D65C07" w:rsidSect="00E45255">
      <w:headerReference w:type="default" r:id="rId8"/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207263" w14:textId="77777777" w:rsidR="007432D3" w:rsidRDefault="007432D3" w:rsidP="000B7247">
      <w:pPr>
        <w:spacing w:after="0" w:line="240" w:lineRule="auto"/>
      </w:pPr>
      <w:r>
        <w:separator/>
      </w:r>
    </w:p>
  </w:endnote>
  <w:endnote w:type="continuationSeparator" w:id="0">
    <w:p w14:paraId="2159A238" w14:textId="77777777" w:rsidR="007432D3" w:rsidRDefault="007432D3" w:rsidP="000B7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7739DB" w14:textId="77777777" w:rsidR="007432D3" w:rsidRDefault="007432D3" w:rsidP="000B7247">
      <w:pPr>
        <w:spacing w:after="0" w:line="240" w:lineRule="auto"/>
      </w:pPr>
      <w:r>
        <w:separator/>
      </w:r>
    </w:p>
  </w:footnote>
  <w:footnote w:type="continuationSeparator" w:id="0">
    <w:p w14:paraId="2FB438F9" w14:textId="77777777" w:rsidR="007432D3" w:rsidRDefault="007432D3" w:rsidP="000B7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36B8D" w14:textId="77777777" w:rsidR="00FD61A3" w:rsidRPr="00FD61A3" w:rsidRDefault="00FD61A3" w:rsidP="00FD61A3">
    <w:pPr>
      <w:pStyle w:val="a6"/>
      <w:jc w:val="right"/>
      <w:rPr>
        <w:rFonts w:ascii="Times New Roman" w:hAnsi="Times New Roman" w:cs="Times New Roman"/>
      </w:rPr>
    </w:pPr>
    <w:r w:rsidRPr="00FD61A3">
      <w:rPr>
        <w:rFonts w:ascii="Times New Roman" w:hAnsi="Times New Roman" w:cs="Times New Roman"/>
      </w:rPr>
      <w:t>ПРОЕКТ ДОГОВОРА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C59E4"/>
    <w:multiLevelType w:val="hybridMultilevel"/>
    <w:tmpl w:val="7EBC8D8E"/>
    <w:lvl w:ilvl="0" w:tplc="577EE74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04F04A8"/>
    <w:multiLevelType w:val="multilevel"/>
    <w:tmpl w:val="47A6F85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4037" w:hanging="49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30F56DED"/>
    <w:multiLevelType w:val="multilevel"/>
    <w:tmpl w:val="23CA5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1323D6"/>
    <w:multiLevelType w:val="multilevel"/>
    <w:tmpl w:val="5EC4DB7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b w:val="0"/>
        <w:bCs/>
        <w:i w:val="0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5F0A4838"/>
    <w:multiLevelType w:val="multilevel"/>
    <w:tmpl w:val="A2D8E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F10AA8"/>
    <w:multiLevelType w:val="multilevel"/>
    <w:tmpl w:val="93B86D66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D93"/>
    <w:rsid w:val="000116A4"/>
    <w:rsid w:val="00012A41"/>
    <w:rsid w:val="00016F09"/>
    <w:rsid w:val="00026B7E"/>
    <w:rsid w:val="00031171"/>
    <w:rsid w:val="000352F7"/>
    <w:rsid w:val="00060028"/>
    <w:rsid w:val="000A6440"/>
    <w:rsid w:val="000A7E53"/>
    <w:rsid w:val="000B7247"/>
    <w:rsid w:val="00104004"/>
    <w:rsid w:val="00113C16"/>
    <w:rsid w:val="00136EBA"/>
    <w:rsid w:val="0014517E"/>
    <w:rsid w:val="00154616"/>
    <w:rsid w:val="0015626A"/>
    <w:rsid w:val="0016637D"/>
    <w:rsid w:val="001814A7"/>
    <w:rsid w:val="001A05D2"/>
    <w:rsid w:val="001C11F7"/>
    <w:rsid w:val="001D2C27"/>
    <w:rsid w:val="001D45BA"/>
    <w:rsid w:val="001F2C38"/>
    <w:rsid w:val="002234EE"/>
    <w:rsid w:val="00224AA2"/>
    <w:rsid w:val="002436A9"/>
    <w:rsid w:val="00260A04"/>
    <w:rsid w:val="00260C87"/>
    <w:rsid w:val="0028146C"/>
    <w:rsid w:val="00293C71"/>
    <w:rsid w:val="00297F33"/>
    <w:rsid w:val="002B72BF"/>
    <w:rsid w:val="002C494D"/>
    <w:rsid w:val="002D3460"/>
    <w:rsid w:val="002E0B9E"/>
    <w:rsid w:val="002E606C"/>
    <w:rsid w:val="002F2197"/>
    <w:rsid w:val="00310565"/>
    <w:rsid w:val="003408AD"/>
    <w:rsid w:val="003522CF"/>
    <w:rsid w:val="00355B26"/>
    <w:rsid w:val="00362C28"/>
    <w:rsid w:val="003929A3"/>
    <w:rsid w:val="003964C9"/>
    <w:rsid w:val="003A49C8"/>
    <w:rsid w:val="003A5CAA"/>
    <w:rsid w:val="003B7550"/>
    <w:rsid w:val="003C5544"/>
    <w:rsid w:val="003D3545"/>
    <w:rsid w:val="003F1F73"/>
    <w:rsid w:val="00424DB0"/>
    <w:rsid w:val="004850D1"/>
    <w:rsid w:val="004B28AD"/>
    <w:rsid w:val="004B3AED"/>
    <w:rsid w:val="004B7AD8"/>
    <w:rsid w:val="004C219B"/>
    <w:rsid w:val="004C37EF"/>
    <w:rsid w:val="004C469B"/>
    <w:rsid w:val="004C501C"/>
    <w:rsid w:val="004C741D"/>
    <w:rsid w:val="004E3966"/>
    <w:rsid w:val="004E4570"/>
    <w:rsid w:val="004E72F2"/>
    <w:rsid w:val="004F06B2"/>
    <w:rsid w:val="004F5238"/>
    <w:rsid w:val="00505E9D"/>
    <w:rsid w:val="00511051"/>
    <w:rsid w:val="00515953"/>
    <w:rsid w:val="00515A27"/>
    <w:rsid w:val="00517C29"/>
    <w:rsid w:val="00525C44"/>
    <w:rsid w:val="00540166"/>
    <w:rsid w:val="00545AD5"/>
    <w:rsid w:val="00547400"/>
    <w:rsid w:val="0055637A"/>
    <w:rsid w:val="005608ED"/>
    <w:rsid w:val="00562080"/>
    <w:rsid w:val="00565901"/>
    <w:rsid w:val="00575625"/>
    <w:rsid w:val="00585B6E"/>
    <w:rsid w:val="00592113"/>
    <w:rsid w:val="00592529"/>
    <w:rsid w:val="005A4CEC"/>
    <w:rsid w:val="005B6BC3"/>
    <w:rsid w:val="005F64A7"/>
    <w:rsid w:val="0062069E"/>
    <w:rsid w:val="006333F2"/>
    <w:rsid w:val="00691D47"/>
    <w:rsid w:val="00696884"/>
    <w:rsid w:val="006A3365"/>
    <w:rsid w:val="006A4C81"/>
    <w:rsid w:val="006D3F82"/>
    <w:rsid w:val="0070124B"/>
    <w:rsid w:val="00701DD2"/>
    <w:rsid w:val="00742D2B"/>
    <w:rsid w:val="007432D3"/>
    <w:rsid w:val="0074467C"/>
    <w:rsid w:val="00745EE9"/>
    <w:rsid w:val="00762596"/>
    <w:rsid w:val="007B1DEC"/>
    <w:rsid w:val="007B4211"/>
    <w:rsid w:val="007F31BA"/>
    <w:rsid w:val="00805BD0"/>
    <w:rsid w:val="00824C2B"/>
    <w:rsid w:val="008269EB"/>
    <w:rsid w:val="008304BF"/>
    <w:rsid w:val="00851F59"/>
    <w:rsid w:val="0086286A"/>
    <w:rsid w:val="00865A04"/>
    <w:rsid w:val="00870B35"/>
    <w:rsid w:val="008B7D42"/>
    <w:rsid w:val="008D106E"/>
    <w:rsid w:val="008D247E"/>
    <w:rsid w:val="008D612A"/>
    <w:rsid w:val="0090475E"/>
    <w:rsid w:val="00917BC9"/>
    <w:rsid w:val="009226B0"/>
    <w:rsid w:val="009417A6"/>
    <w:rsid w:val="00942E36"/>
    <w:rsid w:val="0096437A"/>
    <w:rsid w:val="00982974"/>
    <w:rsid w:val="00992F73"/>
    <w:rsid w:val="009C1B22"/>
    <w:rsid w:val="009C1D93"/>
    <w:rsid w:val="009D05CE"/>
    <w:rsid w:val="009D39D4"/>
    <w:rsid w:val="009E2420"/>
    <w:rsid w:val="009E3A33"/>
    <w:rsid w:val="009F405E"/>
    <w:rsid w:val="009F6C60"/>
    <w:rsid w:val="00A26C0F"/>
    <w:rsid w:val="00A5098B"/>
    <w:rsid w:val="00A667F8"/>
    <w:rsid w:val="00A902EE"/>
    <w:rsid w:val="00AB36BF"/>
    <w:rsid w:val="00AB54AB"/>
    <w:rsid w:val="00AC14CA"/>
    <w:rsid w:val="00AD41B4"/>
    <w:rsid w:val="00B07D74"/>
    <w:rsid w:val="00B16185"/>
    <w:rsid w:val="00B24349"/>
    <w:rsid w:val="00B52DA5"/>
    <w:rsid w:val="00B76280"/>
    <w:rsid w:val="00B84E9B"/>
    <w:rsid w:val="00BA4369"/>
    <w:rsid w:val="00BA4E4B"/>
    <w:rsid w:val="00BB20F9"/>
    <w:rsid w:val="00BB6C6E"/>
    <w:rsid w:val="00BC24C7"/>
    <w:rsid w:val="00BD415B"/>
    <w:rsid w:val="00BE718A"/>
    <w:rsid w:val="00C030AC"/>
    <w:rsid w:val="00C1759A"/>
    <w:rsid w:val="00C37E01"/>
    <w:rsid w:val="00C42806"/>
    <w:rsid w:val="00C45C78"/>
    <w:rsid w:val="00C60411"/>
    <w:rsid w:val="00C66C0B"/>
    <w:rsid w:val="00C85CC1"/>
    <w:rsid w:val="00CD0C4D"/>
    <w:rsid w:val="00CF0A5C"/>
    <w:rsid w:val="00D01B9A"/>
    <w:rsid w:val="00D23007"/>
    <w:rsid w:val="00D42BBA"/>
    <w:rsid w:val="00D556AF"/>
    <w:rsid w:val="00D55D8A"/>
    <w:rsid w:val="00D5636A"/>
    <w:rsid w:val="00D61FF4"/>
    <w:rsid w:val="00D65C07"/>
    <w:rsid w:val="00D93AF1"/>
    <w:rsid w:val="00D945C5"/>
    <w:rsid w:val="00D9515A"/>
    <w:rsid w:val="00DB214E"/>
    <w:rsid w:val="00DD3CEE"/>
    <w:rsid w:val="00DF61F4"/>
    <w:rsid w:val="00E45255"/>
    <w:rsid w:val="00E531F6"/>
    <w:rsid w:val="00E66F17"/>
    <w:rsid w:val="00E7188A"/>
    <w:rsid w:val="00E84C10"/>
    <w:rsid w:val="00E94805"/>
    <w:rsid w:val="00EA4014"/>
    <w:rsid w:val="00EB1729"/>
    <w:rsid w:val="00EB64F2"/>
    <w:rsid w:val="00EC342E"/>
    <w:rsid w:val="00F00413"/>
    <w:rsid w:val="00F02A13"/>
    <w:rsid w:val="00F15B3A"/>
    <w:rsid w:val="00F1631F"/>
    <w:rsid w:val="00F1675D"/>
    <w:rsid w:val="00F5452C"/>
    <w:rsid w:val="00F5673E"/>
    <w:rsid w:val="00F859EB"/>
    <w:rsid w:val="00FB34AE"/>
    <w:rsid w:val="00FD61A3"/>
    <w:rsid w:val="00FE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1E98A"/>
  <w15:docId w15:val="{92BAF26A-AFD0-44AB-A59E-06E55A9CE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F31BA"/>
  </w:style>
  <w:style w:type="paragraph" w:styleId="2">
    <w:name w:val="heading 2"/>
    <w:basedOn w:val="a"/>
    <w:link w:val="20"/>
    <w:uiPriority w:val="9"/>
    <w:qFormat/>
    <w:rsid w:val="00260A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60A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0A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0A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60A04"/>
    <w:rPr>
      <w:b/>
      <w:bCs/>
    </w:rPr>
  </w:style>
  <w:style w:type="paragraph" w:styleId="a4">
    <w:name w:val="Normal (Web)"/>
    <w:basedOn w:val="a"/>
    <w:uiPriority w:val="99"/>
    <w:semiHidden/>
    <w:unhideWhenUsed/>
    <w:rsid w:val="00260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60A04"/>
    <w:pPr>
      <w:spacing w:after="0" w:line="240" w:lineRule="auto"/>
    </w:pPr>
  </w:style>
  <w:style w:type="paragraph" w:styleId="a6">
    <w:name w:val="header"/>
    <w:basedOn w:val="a"/>
    <w:link w:val="a7"/>
    <w:unhideWhenUsed/>
    <w:rsid w:val="000B7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7247"/>
  </w:style>
  <w:style w:type="paragraph" w:styleId="a8">
    <w:name w:val="footer"/>
    <w:basedOn w:val="a"/>
    <w:link w:val="a9"/>
    <w:uiPriority w:val="99"/>
    <w:unhideWhenUsed/>
    <w:rsid w:val="000B7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7247"/>
  </w:style>
  <w:style w:type="paragraph" w:styleId="aa">
    <w:name w:val="Balloon Text"/>
    <w:basedOn w:val="a"/>
    <w:link w:val="ab"/>
    <w:uiPriority w:val="99"/>
    <w:semiHidden/>
    <w:unhideWhenUsed/>
    <w:rsid w:val="004C4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C469B"/>
    <w:rPr>
      <w:rFonts w:ascii="Segoe U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F15B3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15B3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15B3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15B3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15B3A"/>
    <w:rPr>
      <w:b/>
      <w:bCs/>
      <w:sz w:val="20"/>
      <w:szCs w:val="20"/>
    </w:rPr>
  </w:style>
  <w:style w:type="table" w:styleId="af1">
    <w:name w:val="Table Grid"/>
    <w:basedOn w:val="a1"/>
    <w:uiPriority w:val="59"/>
    <w:rsid w:val="002C4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Continue"/>
    <w:basedOn w:val="a"/>
    <w:unhideWhenUsed/>
    <w:rsid w:val="00742D2B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rsid w:val="00BA4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5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73300">
          <w:marLeft w:val="0"/>
          <w:marRight w:val="0"/>
          <w:marTop w:val="0"/>
          <w:marBottom w:val="10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4840">
          <w:marLeft w:val="0"/>
          <w:marRight w:val="0"/>
          <w:marTop w:val="0"/>
          <w:marBottom w:val="10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6853">
          <w:marLeft w:val="0"/>
          <w:marRight w:val="0"/>
          <w:marTop w:val="4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0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88152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8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50;&#1051;&#1048;&#1052;&#1040;&#1058;&#1045;&#1061;&#1053;&#1048;&#1050;&#1040;\&#1055;&#1088;&#1086;&#1095;&#1080;&#1077;%20&#1082;&#1083;&#1080;&#1077;&#1085;&#1090;&#1099;\&#1048;&#1085;&#1085;&#1086;&#1087;&#1086;&#1083;&#1080;&#1089;\&#1044;&#1086;&#1075;&#1086;&#1074;&#1086;&#1088;%20&#1085;&#1072;%20&#1088;&#1077;&#1084;&#1086;&#1085;&#1090;%20&#1086;&#1073;&#1086;&#1088;&#1091;&#1076;&#1086;&#1074;&#1072;&#1085;&#1080;&#1103;%20&#1048;&#1085;&#1085;&#1086;&#1087;&#1086;&#1083;&#1080;&#1089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5381C-28DC-40FB-83F8-9D74A8362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Договор на ремонт оборудования Иннополис</Template>
  <TotalTime>1604</TotalTime>
  <Pages>11</Pages>
  <Words>4310</Words>
  <Characters>24570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Kochegarova Marina</cp:lastModifiedBy>
  <cp:revision>12</cp:revision>
  <cp:lastPrinted>2022-10-20T08:20:00Z</cp:lastPrinted>
  <dcterms:created xsi:type="dcterms:W3CDTF">2025-09-10T08:10:00Z</dcterms:created>
  <dcterms:modified xsi:type="dcterms:W3CDTF">2026-08-12T07:08:00Z</dcterms:modified>
</cp:coreProperties>
</file>